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E6E6E6" w:themeColor="accent4"/>
  <w:body>
    <w:p w14:paraId="78A41574" w14:textId="4037940A" w:rsidR="00E95D08" w:rsidRDefault="00E95D08" w:rsidP="001C6718">
      <w:r w:rsidRPr="00C73E98">
        <w:rPr>
          <w:noProof/>
          <w:sz w:val="2"/>
          <w:szCs w:val="2"/>
          <w:lang w:eastAsia="en-AU"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088F0AC5" wp14:editId="2F372198">
                <wp:simplePos x="0" y="0"/>
                <wp:positionH relativeFrom="page">
                  <wp:posOffset>1905</wp:posOffset>
                </wp:positionH>
                <wp:positionV relativeFrom="paragraph">
                  <wp:posOffset>-391160</wp:posOffset>
                </wp:positionV>
                <wp:extent cx="7909560" cy="10113010"/>
                <wp:effectExtent l="0" t="0" r="0" b="2540"/>
                <wp:wrapNone/>
                <wp:docPr id="5" name="Group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09560" cy="10113010"/>
                          <a:chOff x="0" y="0"/>
                          <a:chExt cx="7908925" cy="10110216"/>
                        </a:xfrm>
                      </wpg:grpSpPr>
                      <wps:wsp>
                        <wps:cNvPr id="114" name="Rectangle 114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15240" y="1844040"/>
                            <a:ext cx="4325112" cy="826617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Rectangle 107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4312920" y="0"/>
                            <a:ext cx="3596005" cy="2095200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Rectangle 106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0" y="0"/>
                            <a:ext cx="4330954" cy="2095500"/>
                          </a:xfrm>
                          <a:prstGeom prst="rect">
                            <a:avLst/>
                          </a:prstGeom>
                          <a:solidFill>
                            <a:schemeClr val="tx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Rectangle 108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0" y="2080260"/>
                            <a:ext cx="4450708" cy="577969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Rectangle 109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4328160" y="2080260"/>
                            <a:ext cx="3577763" cy="577850"/>
                          </a:xfrm>
                          <a:prstGeom prst="rect">
                            <a:avLst/>
                          </a:prstGeom>
                          <a:solidFill>
                            <a:schemeClr val="accent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Rectangle 110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0" y="4259580"/>
                            <a:ext cx="4450708" cy="575945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Rectangle 11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4320540" y="4259580"/>
                            <a:ext cx="3578691" cy="575945"/>
                          </a:xfrm>
                          <a:prstGeom prst="rect">
                            <a:avLst/>
                          </a:prstGeom>
                          <a:solidFill>
                            <a:schemeClr val="accent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Rectangle 113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4320540" y="7094220"/>
                            <a:ext cx="3578225" cy="613960"/>
                          </a:xfrm>
                          <a:prstGeom prst="rect">
                            <a:avLst/>
                          </a:prstGeom>
                          <a:solidFill>
                            <a:schemeClr val="accent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B1EBAF0" id="Group 5" o:spid="_x0000_s1026" alt="&quot;&quot;" style="position:absolute;margin-left:.15pt;margin-top:-30.8pt;width:622.8pt;height:796.3pt;z-index:-251657216;mso-position-horizontal-relative:page;mso-width-relative:margin;mso-height-relative:margin" coordsize="79089,1011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">
                <v:rect id="Rectangle 114" o:spid="_x0000_s1027" alt="&quot;&quot;" style="position:absolute;left:152;top:18440;width:43251;height:8266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" fillcolor="white [3212]" stroked="f" strokeweight="1pt"/>
                <v:rect id="Rectangle 107" o:spid="_x0000_s1028" alt="&quot;&quot;" style="position:absolute;left:43129;width:35960;height:2095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" fillcolor="#00798b [3204]" stroked="f" strokeweight="1pt"/>
                <v:rect id="Rectangle 106" o:spid="_x0000_s1029" alt="&quot;&quot;" style="position:absolute;width:43309;height:2095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" fillcolor="#333 [3215]" stroked="f" strokeweight="1pt"/>
                <v:rect id="Rectangle 108" o:spid="_x0000_s1030" alt="&quot;&quot;" style="position:absolute;top:20802;width:44507;height:578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" fillcolor="#00798b [3204]" stroked="f" strokeweight="1pt"/>
                <v:rect id="Rectangle 109" o:spid="_x0000_s1031" alt="&quot;&quot;" style="position:absolute;left:43281;top:20802;width:35778;height:577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" fillcolor="#434343 [3206]" stroked="f" strokeweight="1pt"/>
                <v:rect id="Rectangle 110" o:spid="_x0000_s1032" alt="&quot;&quot;" style="position:absolute;top:42595;width:44507;height:576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" fillcolor="#00798b [3204]" stroked="f" strokeweight="1pt"/>
                <v:rect id="Rectangle 111" o:spid="_x0000_s1033" alt="&quot;&quot;" style="position:absolute;left:43205;top:42595;width:35787;height:576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" fillcolor="#434343 [3206]" stroked="f" strokeweight="1pt"/>
                <v:rect id="Rectangle 113" o:spid="_x0000_s1034" alt="&quot;&quot;" style="position:absolute;left:43205;top:70942;width:35782;height:613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" fillcolor="#434343 [3206]" stroked="f" strokeweight="1pt"/>
                <w10:wrap anchorx="page"/>
                <w10:anchorlock/>
              </v:group>
            </w:pict>
          </mc:Fallback>
        </mc:AlternateContent>
      </w:r>
    </w:p>
    <w:tbl>
      <w:tblPr>
        <w:tblW w:w="5000" w:type="pct"/>
        <w:tblCellMar>
          <w:left w:w="0" w:type="dxa"/>
          <w:right w:w="115" w:type="dxa"/>
        </w:tblCellMar>
        <w:tblLook w:val="0600" w:firstRow="0" w:lastRow="0" w:firstColumn="0" w:lastColumn="0" w:noHBand="1" w:noVBand="1"/>
      </w:tblPr>
      <w:tblGrid>
        <w:gridCol w:w="4636"/>
        <w:gridCol w:w="567"/>
        <w:gridCol w:w="646"/>
        <w:gridCol w:w="467"/>
        <w:gridCol w:w="3372"/>
      </w:tblGrid>
      <w:tr w:rsidR="00E95D08" w:rsidRPr="00162614" w14:paraId="58599842" w14:textId="77777777" w:rsidTr="00E95D08">
        <w:trPr>
          <w:trHeight w:val="559"/>
        </w:trPr>
        <w:tc>
          <w:tcPr>
            <w:tcW w:w="4753" w:type="dxa"/>
            <w:vMerge w:val="restart"/>
          </w:tcPr>
          <w:p w14:paraId="49D80032" w14:textId="77777777" w:rsidR="00E95D08" w:rsidRPr="00386DD3" w:rsidRDefault="00E95D08" w:rsidP="00DE524F">
            <w:pPr>
              <w:rPr>
                <w:sz w:val="2"/>
                <w:szCs w:val="2"/>
              </w:rPr>
            </w:pPr>
          </w:p>
          <w:p w14:paraId="7E8C5E25" w14:textId="4D494DB8" w:rsidR="00E95D08" w:rsidRPr="00386DD3" w:rsidRDefault="002E73D3" w:rsidP="00DE524F">
            <w:pPr>
              <w:pStyle w:val="Title"/>
              <w:rPr>
                <w:rFonts w:eastAsiaTheme="minorEastAsia"/>
              </w:rPr>
            </w:pPr>
            <w:r>
              <w:rPr>
                <w:rFonts w:eastAsiaTheme="minorEastAsia"/>
              </w:rPr>
              <w:t>Jimmy</w:t>
            </w:r>
          </w:p>
          <w:p w14:paraId="6A04A56E" w14:textId="7B883076" w:rsidR="00E95D08" w:rsidRPr="00162614" w:rsidRDefault="002E73D3" w:rsidP="00DE524F">
            <w:pPr>
              <w:pStyle w:val="Subtitle"/>
            </w:pPr>
            <w:r>
              <w:t>Marshall</w:t>
            </w:r>
          </w:p>
        </w:tc>
        <w:tc>
          <w:tcPr>
            <w:tcW w:w="624" w:type="dxa"/>
          </w:tcPr>
          <w:p w14:paraId="4F4B4DB1" w14:textId="77777777" w:rsidR="00E95D08" w:rsidRPr="00162614" w:rsidRDefault="00E95D08" w:rsidP="00DE524F"/>
        </w:tc>
        <w:tc>
          <w:tcPr>
            <w:tcW w:w="713" w:type="dxa"/>
          </w:tcPr>
          <w:p w14:paraId="16F06C40" w14:textId="77777777" w:rsidR="00E95D08" w:rsidRPr="00162614" w:rsidRDefault="00E95D08" w:rsidP="00DE524F"/>
        </w:tc>
        <w:tc>
          <w:tcPr>
            <w:tcW w:w="3598" w:type="dxa"/>
            <w:gridSpan w:val="2"/>
            <w:vAlign w:val="center"/>
          </w:tcPr>
          <w:p w14:paraId="20758AC6" w14:textId="46ED454C" w:rsidR="00E95D08" w:rsidRPr="00162614" w:rsidRDefault="002E73D3" w:rsidP="00E95D08">
            <w:pPr>
              <w:pStyle w:val="Heading3"/>
            </w:pPr>
            <w:r>
              <w:t>Sound/Lighting Engineer</w:t>
            </w:r>
          </w:p>
        </w:tc>
      </w:tr>
      <w:tr w:rsidR="00E95D08" w:rsidRPr="00162614" w14:paraId="03EEBFEC" w14:textId="77777777" w:rsidTr="00E95D08">
        <w:trPr>
          <w:trHeight w:val="558"/>
        </w:trPr>
        <w:tc>
          <w:tcPr>
            <w:tcW w:w="4753" w:type="dxa"/>
            <w:vMerge/>
          </w:tcPr>
          <w:p w14:paraId="0032FD03" w14:textId="77777777" w:rsidR="00E95D08" w:rsidRPr="00162614" w:rsidRDefault="00E95D08" w:rsidP="00DE524F">
            <w:pPr>
              <w:pStyle w:val="Heading1"/>
              <w:ind w:left="-113"/>
            </w:pPr>
          </w:p>
        </w:tc>
        <w:tc>
          <w:tcPr>
            <w:tcW w:w="624" w:type="dxa"/>
          </w:tcPr>
          <w:p w14:paraId="3F21182F" w14:textId="77777777" w:rsidR="00E95D08" w:rsidRPr="00162614" w:rsidRDefault="00E95D08" w:rsidP="00DE524F"/>
        </w:tc>
        <w:tc>
          <w:tcPr>
            <w:tcW w:w="713" w:type="dxa"/>
          </w:tcPr>
          <w:p w14:paraId="73A99079" w14:textId="77777777" w:rsidR="00E95D08" w:rsidRPr="00162614" w:rsidRDefault="00E95D08" w:rsidP="00DE524F"/>
        </w:tc>
        <w:tc>
          <w:tcPr>
            <w:tcW w:w="3598" w:type="dxa"/>
            <w:gridSpan w:val="2"/>
            <w:vAlign w:val="center"/>
          </w:tcPr>
          <w:p w14:paraId="4B187289" w14:textId="5A00D57D" w:rsidR="00E95D08" w:rsidRPr="00162614" w:rsidRDefault="002E73D3" w:rsidP="00E95D08">
            <w:pPr>
              <w:pStyle w:val="Heading4"/>
            </w:pPr>
            <w:r>
              <w:t>A/V Technician</w:t>
            </w:r>
          </w:p>
        </w:tc>
      </w:tr>
      <w:tr w:rsidR="00E95D08" w:rsidRPr="00162614" w14:paraId="2EF588C9" w14:textId="77777777" w:rsidTr="00E95D08">
        <w:trPr>
          <w:trHeight w:val="1191"/>
        </w:trPr>
        <w:tc>
          <w:tcPr>
            <w:tcW w:w="4753" w:type="dxa"/>
            <w:vMerge/>
          </w:tcPr>
          <w:p w14:paraId="79458584" w14:textId="77777777" w:rsidR="00E95D08" w:rsidRDefault="00E95D08" w:rsidP="00DE524F">
            <w:pPr>
              <w:pStyle w:val="Heading1"/>
              <w:ind w:left="-113"/>
            </w:pPr>
          </w:p>
        </w:tc>
        <w:tc>
          <w:tcPr>
            <w:tcW w:w="624" w:type="dxa"/>
          </w:tcPr>
          <w:p w14:paraId="7B200F69" w14:textId="77777777" w:rsidR="00E95D08" w:rsidRDefault="00E95D08" w:rsidP="00DE524F"/>
        </w:tc>
        <w:tc>
          <w:tcPr>
            <w:tcW w:w="713" w:type="dxa"/>
          </w:tcPr>
          <w:p w14:paraId="17FC3618" w14:textId="77777777" w:rsidR="00E95D08" w:rsidRDefault="00E95D08" w:rsidP="00DE524F"/>
        </w:tc>
        <w:tc>
          <w:tcPr>
            <w:tcW w:w="3598" w:type="dxa"/>
            <w:gridSpan w:val="2"/>
          </w:tcPr>
          <w:p w14:paraId="41B3EF71" w14:textId="257D72DF" w:rsidR="00E95D08" w:rsidRPr="008D4A99" w:rsidRDefault="002E73D3" w:rsidP="00DE524F">
            <w:pPr>
              <w:pStyle w:val="Heading5"/>
            </w:pPr>
            <w:r>
              <w:t>Live Streamer</w:t>
            </w:r>
          </w:p>
        </w:tc>
      </w:tr>
      <w:tr w:rsidR="00E95D08" w:rsidRPr="00162614" w14:paraId="7056F1CF" w14:textId="77777777" w:rsidTr="00E95D08">
        <w:trPr>
          <w:trHeight w:val="850"/>
        </w:trPr>
        <w:tc>
          <w:tcPr>
            <w:tcW w:w="4753" w:type="dxa"/>
            <w:vAlign w:val="center"/>
          </w:tcPr>
          <w:p w14:paraId="1C8D4C7B" w14:textId="77777777" w:rsidR="00E95D08" w:rsidRDefault="00872697" w:rsidP="00E95D08">
            <w:pPr>
              <w:pStyle w:val="Heading1"/>
            </w:pPr>
            <w:sdt>
              <w:sdtPr>
                <w:id w:val="-1357266435"/>
                <w:placeholder>
                  <w:docPart w:val="46667A87CBAD8E40B6A88031D9C85AB2"/>
                </w:placeholder>
                <w:temporary/>
                <w:showingPlcHdr/>
                <w15:appearance w15:val="hidden"/>
              </w:sdtPr>
              <w:sdtEndPr/>
              <w:sdtContent>
                <w:r w:rsidR="00E95D08" w:rsidRPr="00C45D7E">
                  <w:t>PROFILE</w:t>
                </w:r>
              </w:sdtContent>
            </w:sdt>
          </w:p>
        </w:tc>
        <w:tc>
          <w:tcPr>
            <w:tcW w:w="624" w:type="dxa"/>
            <w:vAlign w:val="center"/>
          </w:tcPr>
          <w:p w14:paraId="73BBCCC4" w14:textId="77777777" w:rsidR="00E95D08" w:rsidRDefault="00E95D08" w:rsidP="00E95D08"/>
        </w:tc>
        <w:tc>
          <w:tcPr>
            <w:tcW w:w="713" w:type="dxa"/>
            <w:vAlign w:val="center"/>
          </w:tcPr>
          <w:p w14:paraId="06AB835A" w14:textId="77777777" w:rsidR="00E95D08" w:rsidRDefault="00E95D08" w:rsidP="00E95D08"/>
        </w:tc>
        <w:tc>
          <w:tcPr>
            <w:tcW w:w="3598" w:type="dxa"/>
            <w:gridSpan w:val="2"/>
            <w:vAlign w:val="center"/>
          </w:tcPr>
          <w:p w14:paraId="7CDAC8D1" w14:textId="77777777" w:rsidR="00E95D08" w:rsidRPr="00C45D7E" w:rsidRDefault="00872697" w:rsidP="00E95D08">
            <w:pPr>
              <w:pStyle w:val="Heading1"/>
              <w:rPr>
                <w:rFonts w:asciiTheme="minorHAnsi" w:hAnsiTheme="minorHAnsi"/>
              </w:rPr>
            </w:pPr>
            <w:sdt>
              <w:sdtPr>
                <w:id w:val="-797608129"/>
                <w:placeholder>
                  <w:docPart w:val="22BD868FACC1BA4AAA4B7928D0F880E3"/>
                </w:placeholder>
                <w:temporary/>
                <w:showingPlcHdr/>
                <w15:appearance w15:val="hidden"/>
              </w:sdtPr>
              <w:sdtEndPr/>
              <w:sdtContent>
                <w:r w:rsidR="00E95D08" w:rsidRPr="00162614">
                  <w:t>CONTACT</w:t>
                </w:r>
              </w:sdtContent>
            </w:sdt>
          </w:p>
        </w:tc>
      </w:tr>
      <w:tr w:rsidR="00E95D08" w:rsidRPr="00162614" w14:paraId="3752CBB1" w14:textId="77777777" w:rsidTr="00E95D08">
        <w:trPr>
          <w:trHeight w:val="639"/>
        </w:trPr>
        <w:tc>
          <w:tcPr>
            <w:tcW w:w="4753" w:type="dxa"/>
            <w:vMerge w:val="restart"/>
            <w:vAlign w:val="center"/>
          </w:tcPr>
          <w:p w14:paraId="52878404" w14:textId="2E10F27B" w:rsidR="00E95D08" w:rsidRPr="005C606C" w:rsidRDefault="002E73D3" w:rsidP="00E95D08">
            <w:pPr>
              <w:rPr>
                <w:sz w:val="24"/>
                <w:szCs w:val="24"/>
              </w:rPr>
            </w:pPr>
            <w:r w:rsidRPr="005C606C">
              <w:rPr>
                <w:sz w:val="24"/>
                <w:szCs w:val="24"/>
              </w:rPr>
              <w:t xml:space="preserve">Professional </w:t>
            </w:r>
            <w:r w:rsidR="005C606C" w:rsidRPr="005C606C">
              <w:rPr>
                <w:sz w:val="24"/>
                <w:szCs w:val="24"/>
              </w:rPr>
              <w:t>well-rounded</w:t>
            </w:r>
            <w:r w:rsidRPr="005C606C">
              <w:rPr>
                <w:sz w:val="24"/>
                <w:szCs w:val="24"/>
              </w:rPr>
              <w:t xml:space="preserve"> A/V </w:t>
            </w:r>
            <w:r w:rsidR="00DB4033" w:rsidRPr="005C606C">
              <w:rPr>
                <w:sz w:val="24"/>
                <w:szCs w:val="24"/>
              </w:rPr>
              <w:t>t</w:t>
            </w:r>
            <w:r w:rsidRPr="005C606C">
              <w:rPr>
                <w:sz w:val="24"/>
                <w:szCs w:val="24"/>
              </w:rPr>
              <w:t>echnician</w:t>
            </w:r>
            <w:r w:rsidR="00014BC4">
              <w:rPr>
                <w:sz w:val="24"/>
                <w:szCs w:val="24"/>
              </w:rPr>
              <w:t xml:space="preserve"> with quite a few festival relevant tickets</w:t>
            </w:r>
            <w:r w:rsidRPr="005C606C">
              <w:rPr>
                <w:sz w:val="24"/>
                <w:szCs w:val="24"/>
              </w:rPr>
              <w:t xml:space="preserve">. My biggest passion is mixing live </w:t>
            </w:r>
            <w:r w:rsidR="005C606C" w:rsidRPr="005C606C">
              <w:rPr>
                <w:sz w:val="24"/>
                <w:szCs w:val="24"/>
              </w:rPr>
              <w:t>music,</w:t>
            </w:r>
            <w:r w:rsidRPr="005C606C">
              <w:rPr>
                <w:sz w:val="24"/>
                <w:szCs w:val="24"/>
              </w:rPr>
              <w:t xml:space="preserve"> but I have developed skills in </w:t>
            </w:r>
            <w:r w:rsidR="00DB4033" w:rsidRPr="005C606C">
              <w:rPr>
                <w:sz w:val="24"/>
                <w:szCs w:val="24"/>
              </w:rPr>
              <w:t>t</w:t>
            </w:r>
            <w:r w:rsidR="00224339" w:rsidRPr="005C606C">
              <w:rPr>
                <w:sz w:val="24"/>
                <w:szCs w:val="24"/>
              </w:rPr>
              <w:t>heatre lightin</w:t>
            </w:r>
            <w:r w:rsidR="006144DB" w:rsidRPr="005C606C">
              <w:rPr>
                <w:sz w:val="24"/>
                <w:szCs w:val="24"/>
              </w:rPr>
              <w:t xml:space="preserve">g, </w:t>
            </w:r>
            <w:r w:rsidR="007616A7" w:rsidRPr="005C606C">
              <w:rPr>
                <w:sz w:val="24"/>
                <w:szCs w:val="24"/>
              </w:rPr>
              <w:t>live streaming</w:t>
            </w:r>
            <w:r w:rsidR="00402457" w:rsidRPr="005C606C">
              <w:rPr>
                <w:sz w:val="24"/>
                <w:szCs w:val="24"/>
              </w:rPr>
              <w:t xml:space="preserve"> and </w:t>
            </w:r>
            <w:r w:rsidR="007616A7" w:rsidRPr="005C606C">
              <w:rPr>
                <w:sz w:val="24"/>
                <w:szCs w:val="24"/>
              </w:rPr>
              <w:t>installation.</w:t>
            </w:r>
          </w:p>
        </w:tc>
        <w:tc>
          <w:tcPr>
            <w:tcW w:w="624" w:type="dxa"/>
            <w:vMerge w:val="restart"/>
          </w:tcPr>
          <w:p w14:paraId="33E063FF" w14:textId="77777777" w:rsidR="00E95D08" w:rsidRDefault="00E95D08" w:rsidP="00DE524F"/>
        </w:tc>
        <w:tc>
          <w:tcPr>
            <w:tcW w:w="713" w:type="dxa"/>
            <w:vMerge w:val="restart"/>
          </w:tcPr>
          <w:p w14:paraId="4268FF9C" w14:textId="77777777" w:rsidR="00E95D08" w:rsidRDefault="00E95D08" w:rsidP="00DE524F"/>
        </w:tc>
        <w:tc>
          <w:tcPr>
            <w:tcW w:w="477" w:type="dxa"/>
            <w:vAlign w:val="center"/>
          </w:tcPr>
          <w:p w14:paraId="0655001E" w14:textId="77777777" w:rsidR="00F75E6D" w:rsidRDefault="00F75E6D" w:rsidP="00E95D08"/>
          <w:p w14:paraId="5122D292" w14:textId="4C0F69A7" w:rsidR="00E95D08" w:rsidRPr="008D4A99" w:rsidRDefault="00E95D08" w:rsidP="00E95D08">
            <w:r w:rsidRPr="00162614">
              <w:rPr>
                <w:noProof/>
                <w:lang w:val="en-AU" w:eastAsia="en-AU"/>
              </w:rPr>
              <w:drawing>
                <wp:inline distT="0" distB="0" distL="0" distR="0" wp14:anchorId="31E4B134" wp14:editId="2D6EDEED">
                  <wp:extent cx="175260" cy="120015"/>
                  <wp:effectExtent l="0" t="0" r="0" b="0"/>
                  <wp:docPr id="2" name="Graphic 2" descr="Phon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noun_phone.sv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" cy="120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1" w:type="dxa"/>
            <w:vAlign w:val="center"/>
          </w:tcPr>
          <w:p w14:paraId="35D711D1" w14:textId="77777777" w:rsidR="00F75E6D" w:rsidRDefault="00F75E6D" w:rsidP="00E95D08">
            <w:pPr>
              <w:pStyle w:val="Contact1"/>
              <w:rPr>
                <w:sz w:val="24"/>
                <w:szCs w:val="24"/>
              </w:rPr>
            </w:pPr>
          </w:p>
          <w:p w14:paraId="3FF50F25" w14:textId="05F22737" w:rsidR="00E95D08" w:rsidRPr="007F7062" w:rsidRDefault="00787EB4" w:rsidP="00E95D08">
            <w:pPr>
              <w:pStyle w:val="Contact1"/>
              <w:rPr>
                <w:sz w:val="24"/>
                <w:szCs w:val="24"/>
              </w:rPr>
            </w:pPr>
            <w:r w:rsidRPr="007F7062">
              <w:rPr>
                <w:sz w:val="24"/>
                <w:szCs w:val="24"/>
              </w:rPr>
              <w:t>07543528842</w:t>
            </w:r>
          </w:p>
        </w:tc>
      </w:tr>
      <w:tr w:rsidR="00E95D08" w:rsidRPr="00162614" w14:paraId="5DBADD88" w14:textId="77777777" w:rsidTr="00E95D08">
        <w:trPr>
          <w:trHeight w:val="637"/>
        </w:trPr>
        <w:tc>
          <w:tcPr>
            <w:tcW w:w="4753" w:type="dxa"/>
            <w:vMerge/>
          </w:tcPr>
          <w:p w14:paraId="7E5D298D" w14:textId="77777777" w:rsidR="00E95D08" w:rsidRPr="000F3FE2" w:rsidRDefault="00E95D08" w:rsidP="00DE524F"/>
        </w:tc>
        <w:tc>
          <w:tcPr>
            <w:tcW w:w="624" w:type="dxa"/>
            <w:vMerge/>
          </w:tcPr>
          <w:p w14:paraId="571007C6" w14:textId="77777777" w:rsidR="00E95D08" w:rsidRDefault="00E95D08" w:rsidP="00DE524F"/>
        </w:tc>
        <w:tc>
          <w:tcPr>
            <w:tcW w:w="713" w:type="dxa"/>
            <w:vMerge/>
          </w:tcPr>
          <w:p w14:paraId="1D071305" w14:textId="77777777" w:rsidR="00E95D08" w:rsidRDefault="00E95D08" w:rsidP="00DE524F"/>
        </w:tc>
        <w:tc>
          <w:tcPr>
            <w:tcW w:w="477" w:type="dxa"/>
            <w:vAlign w:val="center"/>
          </w:tcPr>
          <w:p w14:paraId="3371635C" w14:textId="77777777" w:rsidR="00E95D08" w:rsidRPr="008D4A99" w:rsidRDefault="00E95D08" w:rsidP="00E95D08">
            <w:r w:rsidRPr="00162614">
              <w:rPr>
                <w:noProof/>
                <w:lang w:val="en-AU" w:eastAsia="en-AU"/>
              </w:rPr>
              <w:drawing>
                <wp:inline distT="0" distB="0" distL="0" distR="0" wp14:anchorId="116AE512" wp14:editId="56365DE5">
                  <wp:extent cx="175260" cy="175260"/>
                  <wp:effectExtent l="0" t="0" r="0" b="2540"/>
                  <wp:docPr id="4" name="Graphic 4" descr="Marker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Graphic 4" descr="Marker outline"/>
                          <pic:cNvPicPr/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1" w:type="dxa"/>
            <w:vAlign w:val="center"/>
          </w:tcPr>
          <w:p w14:paraId="1FFD9146" w14:textId="112C12AB" w:rsidR="00E95D08" w:rsidRPr="007F7062" w:rsidRDefault="007F7062" w:rsidP="00E95D08">
            <w:pPr>
              <w:pStyle w:val="Contact1"/>
              <w:rPr>
                <w:sz w:val="24"/>
                <w:szCs w:val="24"/>
              </w:rPr>
            </w:pPr>
            <w:r w:rsidRPr="007F7062">
              <w:rPr>
                <w:sz w:val="24"/>
                <w:szCs w:val="24"/>
              </w:rPr>
              <w:t>Constantine, Falmouth, Cornwall</w:t>
            </w:r>
            <w:r w:rsidR="005C606C">
              <w:rPr>
                <w:sz w:val="24"/>
                <w:szCs w:val="24"/>
              </w:rPr>
              <w:t>. TR11 5AB</w:t>
            </w:r>
          </w:p>
        </w:tc>
      </w:tr>
      <w:tr w:rsidR="00E95D08" w:rsidRPr="00162614" w14:paraId="697F7321" w14:textId="77777777" w:rsidTr="00E95D08">
        <w:trPr>
          <w:trHeight w:val="637"/>
        </w:trPr>
        <w:tc>
          <w:tcPr>
            <w:tcW w:w="4753" w:type="dxa"/>
            <w:vMerge/>
          </w:tcPr>
          <w:p w14:paraId="64D17F99" w14:textId="77777777" w:rsidR="00E95D08" w:rsidRPr="000F3FE2" w:rsidRDefault="00E95D08" w:rsidP="00DE524F"/>
        </w:tc>
        <w:tc>
          <w:tcPr>
            <w:tcW w:w="624" w:type="dxa"/>
            <w:vMerge/>
          </w:tcPr>
          <w:p w14:paraId="5418FE93" w14:textId="77777777" w:rsidR="00E95D08" w:rsidRDefault="00E95D08" w:rsidP="00DE524F"/>
        </w:tc>
        <w:tc>
          <w:tcPr>
            <w:tcW w:w="713" w:type="dxa"/>
            <w:vMerge/>
          </w:tcPr>
          <w:p w14:paraId="5DEB401E" w14:textId="77777777" w:rsidR="00E95D08" w:rsidRDefault="00E95D08" w:rsidP="00DE524F"/>
        </w:tc>
        <w:tc>
          <w:tcPr>
            <w:tcW w:w="477" w:type="dxa"/>
            <w:vAlign w:val="center"/>
          </w:tcPr>
          <w:p w14:paraId="25079C43" w14:textId="77777777" w:rsidR="00E95D08" w:rsidRPr="008D4A99" w:rsidRDefault="00E95D08" w:rsidP="00E95D08">
            <w:r w:rsidRPr="00162614">
              <w:rPr>
                <w:noProof/>
                <w:lang w:val="en-AU" w:eastAsia="en-AU"/>
              </w:rPr>
              <w:drawing>
                <wp:inline distT="0" distB="0" distL="0" distR="0" wp14:anchorId="2B80695C" wp14:editId="7856BBBF">
                  <wp:extent cx="135255" cy="101600"/>
                  <wp:effectExtent l="0" t="0" r="0" b="0"/>
                  <wp:docPr id="1" name="Graphic 1" descr="Email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noun_Mail_1234698.sv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" cy="10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1" w:type="dxa"/>
            <w:vAlign w:val="center"/>
          </w:tcPr>
          <w:p w14:paraId="30027641" w14:textId="544C4E1A" w:rsidR="00E95D08" w:rsidRPr="008D4A99" w:rsidRDefault="006A4AA3" w:rsidP="00E95D08">
            <w:pPr>
              <w:pStyle w:val="Contact2"/>
            </w:pPr>
            <w:r>
              <w:t>info@southwestsonic.com</w:t>
            </w:r>
          </w:p>
        </w:tc>
      </w:tr>
      <w:tr w:rsidR="00E95D08" w:rsidRPr="00162614" w14:paraId="16747BCA" w14:textId="77777777" w:rsidTr="00E95D08">
        <w:trPr>
          <w:trHeight w:val="637"/>
        </w:trPr>
        <w:tc>
          <w:tcPr>
            <w:tcW w:w="4753" w:type="dxa"/>
            <w:vMerge/>
          </w:tcPr>
          <w:p w14:paraId="597098D2" w14:textId="77777777" w:rsidR="00E95D08" w:rsidRPr="000F3FE2" w:rsidRDefault="00E95D08" w:rsidP="00DE524F"/>
        </w:tc>
        <w:tc>
          <w:tcPr>
            <w:tcW w:w="624" w:type="dxa"/>
            <w:vMerge/>
          </w:tcPr>
          <w:p w14:paraId="4FA39657" w14:textId="77777777" w:rsidR="00E95D08" w:rsidRDefault="00E95D08" w:rsidP="00DE524F"/>
        </w:tc>
        <w:tc>
          <w:tcPr>
            <w:tcW w:w="713" w:type="dxa"/>
            <w:vMerge/>
          </w:tcPr>
          <w:p w14:paraId="51CB7094" w14:textId="77777777" w:rsidR="00E95D08" w:rsidRDefault="00E95D08" w:rsidP="00DE524F"/>
        </w:tc>
        <w:tc>
          <w:tcPr>
            <w:tcW w:w="477" w:type="dxa"/>
            <w:vAlign w:val="center"/>
          </w:tcPr>
          <w:p w14:paraId="04AAC9F7" w14:textId="77777777" w:rsidR="00E95D08" w:rsidRPr="008D4A99" w:rsidRDefault="00E95D08" w:rsidP="00E95D08">
            <w:r w:rsidRPr="00162614">
              <w:rPr>
                <w:noProof/>
                <w:lang w:val="en-AU" w:eastAsia="en-AU"/>
              </w:rPr>
              <w:drawing>
                <wp:inline distT="0" distB="0" distL="0" distR="0" wp14:anchorId="326D799C" wp14:editId="2CDF2CD1">
                  <wp:extent cx="139065" cy="132080"/>
                  <wp:effectExtent l="0" t="0" r="0" b="1270"/>
                  <wp:docPr id="3" name="Graphic 3" descr="Earth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noun_Earth_2229333.sv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65" cy="132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1" w:type="dxa"/>
            <w:vAlign w:val="center"/>
          </w:tcPr>
          <w:p w14:paraId="2712C74C" w14:textId="3945BDF2" w:rsidR="00E95D08" w:rsidRPr="008D4A99" w:rsidRDefault="006A4AA3" w:rsidP="00E95D08">
            <w:pPr>
              <w:pStyle w:val="Contact2"/>
            </w:pPr>
            <w:r>
              <w:t>www.southwestsonic.com</w:t>
            </w:r>
          </w:p>
        </w:tc>
      </w:tr>
      <w:tr w:rsidR="00E95D08" w14:paraId="611A9048" w14:textId="77777777" w:rsidTr="00E95D08">
        <w:trPr>
          <w:trHeight w:val="964"/>
        </w:trPr>
        <w:tc>
          <w:tcPr>
            <w:tcW w:w="4753" w:type="dxa"/>
            <w:vAlign w:val="center"/>
          </w:tcPr>
          <w:p w14:paraId="0DBDAB4F" w14:textId="77777777" w:rsidR="00E95D08" w:rsidRDefault="00872697" w:rsidP="00E95D08">
            <w:pPr>
              <w:pStyle w:val="Heading1"/>
            </w:pPr>
            <w:sdt>
              <w:sdtPr>
                <w:id w:val="2070454609"/>
                <w:placeholder>
                  <w:docPart w:val="786DC15E2AEBB04F8AB327741D2C3DB9"/>
                </w:placeholder>
                <w:temporary/>
                <w:showingPlcHdr/>
                <w15:appearance w15:val="hidden"/>
              </w:sdtPr>
              <w:sdtEndPr/>
              <w:sdtContent>
                <w:r w:rsidR="00E95D08">
                  <w:t>EXPERIENCE</w:t>
                </w:r>
              </w:sdtContent>
            </w:sdt>
          </w:p>
        </w:tc>
        <w:tc>
          <w:tcPr>
            <w:tcW w:w="624" w:type="dxa"/>
            <w:vAlign w:val="center"/>
          </w:tcPr>
          <w:p w14:paraId="4061AEA5" w14:textId="77777777" w:rsidR="00E95D08" w:rsidRDefault="00E95D08" w:rsidP="00E95D08"/>
        </w:tc>
        <w:tc>
          <w:tcPr>
            <w:tcW w:w="713" w:type="dxa"/>
            <w:vAlign w:val="center"/>
          </w:tcPr>
          <w:p w14:paraId="7E75CB93" w14:textId="77777777" w:rsidR="00E95D08" w:rsidRDefault="00E95D08" w:rsidP="00E95D08"/>
        </w:tc>
        <w:tc>
          <w:tcPr>
            <w:tcW w:w="3598" w:type="dxa"/>
            <w:gridSpan w:val="2"/>
            <w:vAlign w:val="center"/>
          </w:tcPr>
          <w:p w14:paraId="080FCC3A" w14:textId="2BAAC606" w:rsidR="00E95D08" w:rsidRPr="00C45D7E" w:rsidRDefault="00872697" w:rsidP="00E95D08">
            <w:pPr>
              <w:pStyle w:val="Heading1"/>
              <w:rPr>
                <w:rFonts w:asciiTheme="minorHAnsi" w:hAnsiTheme="minorHAnsi"/>
              </w:rPr>
            </w:pPr>
            <w:sdt>
              <w:sdtPr>
                <w:id w:val="2038777153"/>
                <w:placeholder>
                  <w:docPart w:val="6E0E99F3945B7144A9FD497E93DC0B0D"/>
                </w:placeholder>
                <w:temporary/>
                <w:showingPlcHdr/>
                <w15:appearance w15:val="hidden"/>
              </w:sdtPr>
              <w:sdtEndPr/>
              <w:sdtContent>
                <w:r w:rsidR="002E73D3" w:rsidRPr="00162614">
                  <w:t>SKILLS</w:t>
                </w:r>
              </w:sdtContent>
            </w:sdt>
          </w:p>
        </w:tc>
      </w:tr>
      <w:tr w:rsidR="00E95D08" w:rsidRPr="00B87E22" w14:paraId="155E5F29" w14:textId="77777777" w:rsidTr="00E95D08">
        <w:trPr>
          <w:trHeight w:val="2608"/>
        </w:trPr>
        <w:tc>
          <w:tcPr>
            <w:tcW w:w="4753" w:type="dxa"/>
            <w:tcBorders>
              <w:bottom w:val="single" w:sz="4" w:space="0" w:color="3A8C95" w:themeColor="accent5" w:themeShade="80"/>
            </w:tcBorders>
          </w:tcPr>
          <w:p w14:paraId="531DF15F" w14:textId="6F9A66D1" w:rsidR="00E95D08" w:rsidRPr="00162614" w:rsidRDefault="005059E5" w:rsidP="00E95D08">
            <w:pPr>
              <w:pStyle w:val="Heading2"/>
            </w:pPr>
            <w:r>
              <w:t>SouthWestSonic</w:t>
            </w:r>
          </w:p>
          <w:p w14:paraId="3EC1B3D6" w14:textId="7AEE1A3E" w:rsidR="00E95D08" w:rsidRPr="00162614" w:rsidRDefault="005059E5" w:rsidP="00E95D08">
            <w:pPr>
              <w:pStyle w:val="Date"/>
            </w:pPr>
            <w:r>
              <w:t>20</w:t>
            </w:r>
            <w:r w:rsidR="00FB0064">
              <w:t>2</w:t>
            </w:r>
            <w:r w:rsidR="00504A8D">
              <w:t>3</w:t>
            </w:r>
            <w:r w:rsidR="00FB0064">
              <w:t>-present</w:t>
            </w:r>
          </w:p>
          <w:p w14:paraId="281CE8EB" w14:textId="5C65AC1D" w:rsidR="00E95D08" w:rsidRPr="00162614" w:rsidRDefault="00FB0064" w:rsidP="00E95D08">
            <w:r>
              <w:t xml:space="preserve">Recently went free-lance </w:t>
            </w:r>
            <w:r w:rsidR="00504A8D">
              <w:t xml:space="preserve">under a new company name </w:t>
            </w:r>
            <w:r>
              <w:t>as an A/V technician and Sound engineer.</w:t>
            </w:r>
            <w:r w:rsidR="00504A8D">
              <w:t xml:space="preserve"> Live streaming </w:t>
            </w:r>
            <w:r w:rsidR="00F940FF">
              <w:t xml:space="preserve">funerals, mixing bands for an Arts Centre, Installing </w:t>
            </w:r>
            <w:r w:rsidR="00CB1ED9">
              <w:t>A/V equipment in schools, churches and corporate buildings, supporting corporate talks etc.</w:t>
            </w:r>
            <w:r w:rsidR="00AC7F5F">
              <w:t xml:space="preserve"> for Legacy AV.</w:t>
            </w:r>
          </w:p>
        </w:tc>
        <w:tc>
          <w:tcPr>
            <w:tcW w:w="624" w:type="dxa"/>
          </w:tcPr>
          <w:p w14:paraId="7820407B" w14:textId="77777777" w:rsidR="00E95D08" w:rsidRDefault="00E95D08" w:rsidP="00DE524F"/>
        </w:tc>
        <w:tc>
          <w:tcPr>
            <w:tcW w:w="713" w:type="dxa"/>
          </w:tcPr>
          <w:p w14:paraId="0856A8F8" w14:textId="77777777" w:rsidR="00E95D08" w:rsidRDefault="00E95D08" w:rsidP="00DE524F"/>
        </w:tc>
        <w:tc>
          <w:tcPr>
            <w:tcW w:w="3598" w:type="dxa"/>
            <w:gridSpan w:val="2"/>
            <w:vMerge w:val="restart"/>
            <w:vAlign w:val="center"/>
          </w:tcPr>
          <w:p w14:paraId="7F9CF65A" w14:textId="02D16218" w:rsidR="00E95D08" w:rsidRPr="00DE7B55" w:rsidRDefault="00CB5A64" w:rsidP="00E95D08">
            <w:pPr>
              <w:pStyle w:val="ListBullet"/>
              <w:rPr>
                <w:sz w:val="24"/>
                <w:szCs w:val="24"/>
              </w:rPr>
            </w:pPr>
            <w:r w:rsidRPr="00DE7B55">
              <w:rPr>
                <w:sz w:val="24"/>
                <w:szCs w:val="24"/>
              </w:rPr>
              <w:t xml:space="preserve">Live Sound </w:t>
            </w:r>
            <w:r w:rsidR="00DB49EC" w:rsidRPr="00DE7B55">
              <w:rPr>
                <w:sz w:val="24"/>
                <w:szCs w:val="24"/>
              </w:rPr>
              <w:t>(20+yrs)</w:t>
            </w:r>
          </w:p>
          <w:p w14:paraId="43A3C6BE" w14:textId="44D3B0D9" w:rsidR="00E95D08" w:rsidRPr="00DE7B55" w:rsidRDefault="00DB49EC" w:rsidP="00E95D08">
            <w:pPr>
              <w:pStyle w:val="ListBullet"/>
              <w:rPr>
                <w:sz w:val="24"/>
                <w:szCs w:val="24"/>
              </w:rPr>
            </w:pPr>
            <w:r w:rsidRPr="00DE7B55">
              <w:rPr>
                <w:sz w:val="24"/>
                <w:szCs w:val="24"/>
              </w:rPr>
              <w:t>Theatre Lighting</w:t>
            </w:r>
            <w:r w:rsidR="00BD2363" w:rsidRPr="00DE7B55">
              <w:rPr>
                <w:sz w:val="24"/>
                <w:szCs w:val="24"/>
              </w:rPr>
              <w:t xml:space="preserve"> (5 yrs)</w:t>
            </w:r>
          </w:p>
          <w:p w14:paraId="7D0C3E03" w14:textId="43501630" w:rsidR="00E95D08" w:rsidRPr="00DE7B55" w:rsidRDefault="005E4C85" w:rsidP="00E95D08">
            <w:pPr>
              <w:pStyle w:val="ListBullet"/>
              <w:rPr>
                <w:sz w:val="24"/>
                <w:szCs w:val="24"/>
              </w:rPr>
            </w:pPr>
            <w:r w:rsidRPr="00DE7B55">
              <w:rPr>
                <w:sz w:val="24"/>
                <w:szCs w:val="24"/>
              </w:rPr>
              <w:t>Chamsys, AvoLites,</w:t>
            </w:r>
            <w:r w:rsidR="00DE7B55">
              <w:rPr>
                <w:sz w:val="24"/>
                <w:szCs w:val="24"/>
              </w:rPr>
              <w:t xml:space="preserve"> </w:t>
            </w:r>
            <w:r w:rsidR="005D1585">
              <w:rPr>
                <w:sz w:val="24"/>
                <w:szCs w:val="24"/>
              </w:rPr>
              <w:t xml:space="preserve">Chroma-Q </w:t>
            </w:r>
            <w:r w:rsidR="001B7268">
              <w:rPr>
                <w:sz w:val="24"/>
                <w:szCs w:val="24"/>
              </w:rPr>
              <w:t>Vista</w:t>
            </w:r>
            <w:r w:rsidR="004D00F0">
              <w:rPr>
                <w:sz w:val="24"/>
                <w:szCs w:val="24"/>
              </w:rPr>
              <w:t>, Qla</w:t>
            </w:r>
            <w:r w:rsidR="00191E10">
              <w:rPr>
                <w:sz w:val="24"/>
                <w:szCs w:val="24"/>
              </w:rPr>
              <w:t>b</w:t>
            </w:r>
            <w:r w:rsidR="005027CC">
              <w:rPr>
                <w:sz w:val="24"/>
                <w:szCs w:val="24"/>
              </w:rPr>
              <w:t>, OBS</w:t>
            </w:r>
          </w:p>
          <w:p w14:paraId="59B3F4DF" w14:textId="66DECE96" w:rsidR="00E95D08" w:rsidRPr="00DE7B55" w:rsidRDefault="00113D95" w:rsidP="00E95D08">
            <w:pPr>
              <w:pStyle w:val="ListBulle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Logic,</w:t>
            </w:r>
            <w:r w:rsidR="005027CC">
              <w:rPr>
                <w:sz w:val="24"/>
                <w:szCs w:val="24"/>
              </w:rPr>
              <w:t xml:space="preserve"> Pro Tools,</w:t>
            </w:r>
            <w:r>
              <w:rPr>
                <w:sz w:val="24"/>
                <w:szCs w:val="24"/>
              </w:rPr>
              <w:t xml:space="preserve"> Ableton </w:t>
            </w:r>
          </w:p>
          <w:p w14:paraId="67C5EB8C" w14:textId="31639A67" w:rsidR="00E95D08" w:rsidRPr="00DE7B55" w:rsidRDefault="005027CC" w:rsidP="00E95D08">
            <w:pPr>
              <w:pStyle w:val="ListBulle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Allen &amp; Heath </w:t>
            </w:r>
            <w:r w:rsidR="006A47E2">
              <w:rPr>
                <w:sz w:val="24"/>
                <w:szCs w:val="24"/>
              </w:rPr>
              <w:t>SQ/QU</w:t>
            </w:r>
            <w:r w:rsidR="00BA3AA7">
              <w:rPr>
                <w:sz w:val="24"/>
                <w:szCs w:val="24"/>
              </w:rPr>
              <w:t>, Behringer X32</w:t>
            </w:r>
            <w:r w:rsidR="001158B6">
              <w:rPr>
                <w:sz w:val="24"/>
                <w:szCs w:val="24"/>
              </w:rPr>
              <w:t xml:space="preserve"> + Analog</w:t>
            </w:r>
            <w:r w:rsidR="00BA3AA7">
              <w:rPr>
                <w:sz w:val="24"/>
                <w:szCs w:val="24"/>
              </w:rPr>
              <w:t xml:space="preserve"> desks</w:t>
            </w:r>
          </w:p>
          <w:p w14:paraId="2EEA4036" w14:textId="7307B8BA" w:rsidR="00E95D08" w:rsidRPr="00DE7B55" w:rsidRDefault="003D1C3C" w:rsidP="00E95D08">
            <w:pPr>
              <w:pStyle w:val="ListBulle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HGV, Telehandler, Manriser,</w:t>
            </w:r>
          </w:p>
          <w:p w14:paraId="6BAE3619" w14:textId="77777777" w:rsidR="00E95D08" w:rsidRPr="006F031F" w:rsidRDefault="003D1C3C" w:rsidP="00E95D08">
            <w:pPr>
              <w:pStyle w:val="ListBullet"/>
              <w:rPr>
                <w:szCs w:val="28"/>
              </w:rPr>
            </w:pPr>
            <w:r>
              <w:rPr>
                <w:szCs w:val="28"/>
              </w:rPr>
              <w:t>1</w:t>
            </w:r>
            <w:r w:rsidRPr="003D1C3C">
              <w:rPr>
                <w:szCs w:val="28"/>
                <w:vertAlign w:val="superscript"/>
              </w:rPr>
              <w:t>st</w:t>
            </w:r>
            <w:r>
              <w:rPr>
                <w:szCs w:val="28"/>
              </w:rPr>
              <w:t xml:space="preserve"> Aid, </w:t>
            </w:r>
            <w:r w:rsidR="00822534">
              <w:rPr>
                <w:szCs w:val="28"/>
              </w:rPr>
              <w:t>PASMA</w:t>
            </w:r>
          </w:p>
        </w:tc>
      </w:tr>
      <w:tr w:rsidR="00E95D08" w:rsidRPr="00162614" w14:paraId="637F3E78" w14:textId="77777777" w:rsidTr="00E95D08">
        <w:trPr>
          <w:trHeight w:val="907"/>
        </w:trPr>
        <w:tc>
          <w:tcPr>
            <w:tcW w:w="4753" w:type="dxa"/>
            <w:vMerge w:val="restart"/>
            <w:tcBorders>
              <w:top w:val="single" w:sz="4" w:space="0" w:color="3A8C95" w:themeColor="accent5" w:themeShade="80"/>
              <w:bottom w:val="single" w:sz="4" w:space="0" w:color="3A8C95" w:themeColor="accent5" w:themeShade="80"/>
            </w:tcBorders>
            <w:vAlign w:val="center"/>
          </w:tcPr>
          <w:p w14:paraId="607567F5" w14:textId="7C60CEF2" w:rsidR="00E95D08" w:rsidRPr="00162614" w:rsidRDefault="007904E1" w:rsidP="00E95D08">
            <w:pPr>
              <w:pStyle w:val="Heading2"/>
            </w:pPr>
            <w:r>
              <w:t>Truro &amp; Penwith College</w:t>
            </w:r>
          </w:p>
          <w:p w14:paraId="13220776" w14:textId="44217947" w:rsidR="00E95D08" w:rsidRPr="00162614" w:rsidRDefault="007904E1" w:rsidP="00E95D08">
            <w:pPr>
              <w:pStyle w:val="Date"/>
            </w:pPr>
            <w:r>
              <w:t>2</w:t>
            </w:r>
            <w:r w:rsidR="00757157">
              <w:t>020-2025</w:t>
            </w:r>
          </w:p>
          <w:p w14:paraId="1B84EB19" w14:textId="27073CFC" w:rsidR="00E95D08" w:rsidRPr="00BB3142" w:rsidRDefault="002E5F5A" w:rsidP="00E95D08">
            <w:r>
              <w:t>Performing</w:t>
            </w:r>
            <w:r w:rsidR="00757157">
              <w:t xml:space="preserve"> arts technician. </w:t>
            </w:r>
            <w:r>
              <w:t>R</w:t>
            </w:r>
            <w:r w:rsidR="00880902">
              <w:t xml:space="preserve">unning lighting and </w:t>
            </w:r>
            <w:r w:rsidR="003F55DD">
              <w:t xml:space="preserve">audio/projections on </w:t>
            </w:r>
            <w:r w:rsidR="00880902">
              <w:t xml:space="preserve">most </w:t>
            </w:r>
            <w:r w:rsidR="003F55DD">
              <w:t>dance shows</w:t>
            </w:r>
            <w:r w:rsidR="00880902">
              <w:t xml:space="preserve"> and plays across 3 theater spaces</w:t>
            </w:r>
            <w:r w:rsidR="003F55DD">
              <w:t xml:space="preserve"> using Qlab to trigger AvoLites tiger touch, Chamsys and Vista. Rigging lights for shows, editing media for shows</w:t>
            </w:r>
            <w:r w:rsidR="00DD3087">
              <w:t xml:space="preserve">. </w:t>
            </w:r>
            <w:r w:rsidR="00614B88">
              <w:t>Mixing bands for</w:t>
            </w:r>
            <w:r>
              <w:t xml:space="preserve"> events</w:t>
            </w:r>
          </w:p>
        </w:tc>
        <w:tc>
          <w:tcPr>
            <w:tcW w:w="624" w:type="dxa"/>
          </w:tcPr>
          <w:p w14:paraId="553BDE85" w14:textId="77777777" w:rsidR="00E95D08" w:rsidRDefault="00E95D08" w:rsidP="00DE524F"/>
        </w:tc>
        <w:tc>
          <w:tcPr>
            <w:tcW w:w="713" w:type="dxa"/>
            <w:vMerge w:val="restart"/>
          </w:tcPr>
          <w:p w14:paraId="74D4763F" w14:textId="77777777" w:rsidR="00E95D08" w:rsidRDefault="00E95D08" w:rsidP="00DE524F"/>
        </w:tc>
        <w:tc>
          <w:tcPr>
            <w:tcW w:w="3598" w:type="dxa"/>
            <w:gridSpan w:val="2"/>
            <w:vMerge/>
          </w:tcPr>
          <w:p w14:paraId="15C9383D" w14:textId="77777777" w:rsidR="00E95D08" w:rsidRPr="00B87E22" w:rsidRDefault="00E95D08" w:rsidP="00DE524F">
            <w:pPr>
              <w:ind w:left="-113"/>
              <w:rPr>
                <w:rStyle w:val="Heading3Char"/>
              </w:rPr>
            </w:pPr>
          </w:p>
        </w:tc>
      </w:tr>
      <w:tr w:rsidR="00E95D08" w:rsidRPr="00B87E22" w14:paraId="23F88262" w14:textId="77777777" w:rsidTr="00E95D08">
        <w:trPr>
          <w:trHeight w:val="850"/>
        </w:trPr>
        <w:tc>
          <w:tcPr>
            <w:tcW w:w="4753" w:type="dxa"/>
            <w:vMerge/>
            <w:tcBorders>
              <w:bottom w:val="single" w:sz="4" w:space="0" w:color="3A8C95" w:themeColor="accent5" w:themeShade="80"/>
            </w:tcBorders>
          </w:tcPr>
          <w:p w14:paraId="238C7848" w14:textId="77777777" w:rsidR="00E95D08" w:rsidRDefault="00E95D08" w:rsidP="00DE524F">
            <w:pPr>
              <w:pStyle w:val="Heading3"/>
              <w:ind w:left="-113"/>
            </w:pPr>
          </w:p>
        </w:tc>
        <w:tc>
          <w:tcPr>
            <w:tcW w:w="624" w:type="dxa"/>
          </w:tcPr>
          <w:p w14:paraId="5EEF3134" w14:textId="77777777" w:rsidR="00E95D08" w:rsidRDefault="00E95D08" w:rsidP="00DE524F"/>
        </w:tc>
        <w:tc>
          <w:tcPr>
            <w:tcW w:w="713" w:type="dxa"/>
            <w:vMerge/>
          </w:tcPr>
          <w:p w14:paraId="193F89EF" w14:textId="77777777" w:rsidR="00E95D08" w:rsidRDefault="00E95D08" w:rsidP="00DE524F"/>
        </w:tc>
        <w:tc>
          <w:tcPr>
            <w:tcW w:w="3598" w:type="dxa"/>
            <w:gridSpan w:val="2"/>
            <w:vAlign w:val="center"/>
          </w:tcPr>
          <w:p w14:paraId="359B5AD6" w14:textId="77777777" w:rsidR="00E95D08" w:rsidRPr="00C45D7E" w:rsidRDefault="00872697" w:rsidP="00E95D08">
            <w:pPr>
              <w:pStyle w:val="Heading1"/>
              <w:rPr>
                <w:rStyle w:val="Heading3Char"/>
                <w:sz w:val="36"/>
                <w:szCs w:val="32"/>
              </w:rPr>
            </w:pPr>
            <w:sdt>
              <w:sdtPr>
                <w:rPr>
                  <w:sz w:val="28"/>
                  <w:szCs w:val="24"/>
                </w:rPr>
                <w:id w:val="-1881937965"/>
                <w:placeholder>
                  <w:docPart w:val="084447526E630445838D7A86A182F47E"/>
                </w:placeholder>
                <w:temporary/>
                <w:showingPlcHdr/>
                <w15:appearance w15:val="hidden"/>
              </w:sdtPr>
              <w:sdtEndPr/>
              <w:sdtContent>
                <w:r w:rsidR="00E95D08" w:rsidRPr="00162614">
                  <w:t>EDUCATION</w:t>
                </w:r>
              </w:sdtContent>
            </w:sdt>
          </w:p>
        </w:tc>
      </w:tr>
      <w:tr w:rsidR="00E95D08" w:rsidRPr="00162614" w14:paraId="258FCDDC" w14:textId="77777777" w:rsidTr="00E95D08">
        <w:trPr>
          <w:trHeight w:val="1417"/>
        </w:trPr>
        <w:tc>
          <w:tcPr>
            <w:tcW w:w="4753" w:type="dxa"/>
            <w:vMerge w:val="restart"/>
            <w:tcBorders>
              <w:top w:val="single" w:sz="4" w:space="0" w:color="3A8C95" w:themeColor="accent5" w:themeShade="80"/>
            </w:tcBorders>
            <w:vAlign w:val="center"/>
          </w:tcPr>
          <w:p w14:paraId="0FAEBDC0" w14:textId="301854DC" w:rsidR="00E95D08" w:rsidRPr="00162614" w:rsidRDefault="00AA795E" w:rsidP="00E95D08">
            <w:pPr>
              <w:pStyle w:val="Heading2"/>
              <w:rPr>
                <w:bCs/>
              </w:rPr>
            </w:pPr>
            <w:r>
              <w:rPr>
                <w:bCs/>
                <w:color w:val="auto"/>
              </w:rPr>
              <w:t>The Travelling Barn Company</w:t>
            </w:r>
          </w:p>
          <w:p w14:paraId="3DB2218D" w14:textId="6FFBE2FC" w:rsidR="00E95D08" w:rsidRPr="00162614" w:rsidRDefault="00CB1A1A" w:rsidP="00E95D08">
            <w:pPr>
              <w:pStyle w:val="Date"/>
            </w:pPr>
            <w:r>
              <w:t>2016-2020</w:t>
            </w:r>
          </w:p>
          <w:p w14:paraId="75BDFDE7" w14:textId="08E09FD1" w:rsidR="00E95D08" w:rsidRPr="00713B95" w:rsidRDefault="00F1632B" w:rsidP="00E95D08">
            <w:r>
              <w:t xml:space="preserve">Erecting and dismantling a timber-frame barn/stage </w:t>
            </w:r>
            <w:r w:rsidR="00854BB1">
              <w:t xml:space="preserve">at </w:t>
            </w:r>
            <w:r w:rsidR="00CD1982">
              <w:t xml:space="preserve">festivals such as Shambala, Glastonbury, </w:t>
            </w:r>
            <w:r w:rsidR="0051751B">
              <w:t xml:space="preserve">Boomtown, </w:t>
            </w:r>
            <w:r w:rsidR="00CD1982">
              <w:t>Just-so, Fire in the mountain etc. Driving the truck, operating Telehandler</w:t>
            </w:r>
            <w:r w:rsidR="00854BB1">
              <w:t xml:space="preserve"> and Manrise</w:t>
            </w:r>
            <w:r w:rsidR="006F38C4">
              <w:t>r.</w:t>
            </w:r>
          </w:p>
        </w:tc>
        <w:tc>
          <w:tcPr>
            <w:tcW w:w="624" w:type="dxa"/>
          </w:tcPr>
          <w:p w14:paraId="14C28566" w14:textId="77777777" w:rsidR="00E95D08" w:rsidRPr="00713B95" w:rsidRDefault="00E95D08" w:rsidP="00DE524F">
            <w:pPr>
              <w:spacing w:before="40"/>
              <w:rPr>
                <w:lang w:val="it-IT"/>
              </w:rPr>
            </w:pPr>
          </w:p>
        </w:tc>
        <w:tc>
          <w:tcPr>
            <w:tcW w:w="713" w:type="dxa"/>
            <w:vMerge w:val="restart"/>
          </w:tcPr>
          <w:p w14:paraId="058464E9" w14:textId="77777777" w:rsidR="00E95D08" w:rsidRPr="00713B95" w:rsidRDefault="00E95D08" w:rsidP="00DE524F">
            <w:pPr>
              <w:spacing w:before="40"/>
              <w:rPr>
                <w:lang w:val="it-IT"/>
              </w:rPr>
            </w:pPr>
          </w:p>
        </w:tc>
        <w:tc>
          <w:tcPr>
            <w:tcW w:w="3598" w:type="dxa"/>
            <w:gridSpan w:val="2"/>
            <w:vAlign w:val="center"/>
          </w:tcPr>
          <w:p w14:paraId="432003BB" w14:textId="6B1AD3D3" w:rsidR="00E95D08" w:rsidRDefault="00193FAB" w:rsidP="00E95D08">
            <w:pPr>
              <w:pStyle w:val="Heading2"/>
            </w:pPr>
            <w:r>
              <w:t>Glamorgan University</w:t>
            </w:r>
          </w:p>
          <w:p w14:paraId="3E3BE28B" w14:textId="1E173D64" w:rsidR="00E95D08" w:rsidRPr="00162614" w:rsidRDefault="00193FAB" w:rsidP="00E95D08">
            <w:pPr>
              <w:pStyle w:val="Date"/>
            </w:pPr>
            <w:r>
              <w:t>2004-2008</w:t>
            </w:r>
          </w:p>
          <w:p w14:paraId="1A6EBE86" w14:textId="50FD246E" w:rsidR="00E95D08" w:rsidRPr="008A65BA" w:rsidRDefault="00A362A6" w:rsidP="00E95D08">
            <w:r>
              <w:t>BSC (Hons) Sound Technology</w:t>
            </w:r>
          </w:p>
        </w:tc>
      </w:tr>
      <w:tr w:rsidR="00E95D08" w:rsidRPr="00162614" w14:paraId="1F1BBAFF" w14:textId="77777777" w:rsidTr="00E95D08">
        <w:trPr>
          <w:trHeight w:val="1417"/>
        </w:trPr>
        <w:tc>
          <w:tcPr>
            <w:tcW w:w="4753" w:type="dxa"/>
            <w:vMerge/>
          </w:tcPr>
          <w:p w14:paraId="18D926B9" w14:textId="77777777" w:rsidR="00E95D08" w:rsidRDefault="00E95D08" w:rsidP="00DE524F">
            <w:pPr>
              <w:pStyle w:val="Heading3"/>
              <w:ind w:left="-113"/>
            </w:pPr>
          </w:p>
        </w:tc>
        <w:tc>
          <w:tcPr>
            <w:tcW w:w="624" w:type="dxa"/>
          </w:tcPr>
          <w:p w14:paraId="5DAF4AB7" w14:textId="77777777" w:rsidR="00E95D08" w:rsidRDefault="00E95D08" w:rsidP="00DE524F"/>
        </w:tc>
        <w:tc>
          <w:tcPr>
            <w:tcW w:w="713" w:type="dxa"/>
            <w:vMerge/>
          </w:tcPr>
          <w:p w14:paraId="28D24192" w14:textId="77777777" w:rsidR="00E95D08" w:rsidRDefault="00E95D08" w:rsidP="00DE524F"/>
        </w:tc>
        <w:tc>
          <w:tcPr>
            <w:tcW w:w="3598" w:type="dxa"/>
            <w:gridSpan w:val="2"/>
            <w:vAlign w:val="center"/>
          </w:tcPr>
          <w:p w14:paraId="252A57E1" w14:textId="4C2F39C1" w:rsidR="00E95D08" w:rsidRPr="00162614" w:rsidRDefault="002D2F61" w:rsidP="00E95D08">
            <w:pPr>
              <w:pStyle w:val="Heading2"/>
            </w:pPr>
            <w:r>
              <w:t>Truro College</w:t>
            </w:r>
          </w:p>
          <w:p w14:paraId="647A2469" w14:textId="38E5731E" w:rsidR="00E95D08" w:rsidRPr="00935402" w:rsidRDefault="002D2F61" w:rsidP="00E95D08">
            <w:pPr>
              <w:pStyle w:val="Date"/>
            </w:pPr>
            <w:r>
              <w:t>2001-2003</w:t>
            </w:r>
          </w:p>
          <w:p w14:paraId="3CD3A989" w14:textId="33740289" w:rsidR="00E95D08" w:rsidRPr="00162614" w:rsidRDefault="00693BFC" w:rsidP="00E95D08">
            <w:r>
              <w:t>City &amp; Guilds Sound Engineering</w:t>
            </w:r>
          </w:p>
        </w:tc>
      </w:tr>
    </w:tbl>
    <w:p w14:paraId="7270C37F" w14:textId="7B52D43C" w:rsidR="002B7AFE" w:rsidRPr="00BA3E51" w:rsidRDefault="00612816" w:rsidP="0087239D"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4814EDC" wp14:editId="398A7737">
                <wp:simplePos x="0" y="0"/>
                <wp:positionH relativeFrom="column">
                  <wp:posOffset>7753798</wp:posOffset>
                </wp:positionH>
                <wp:positionV relativeFrom="paragraph">
                  <wp:posOffset>-149469</wp:posOffset>
                </wp:positionV>
                <wp:extent cx="4313266" cy="1594617"/>
                <wp:effectExtent l="0" t="0" r="5080" b="5715"/>
                <wp:wrapNone/>
                <wp:docPr id="1781285724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3266" cy="159461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B06533B" w14:textId="77777777" w:rsidR="00612816" w:rsidRDefault="00612816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Dougal Jeffries</w:t>
                            </w:r>
                          </w:p>
                          <w:p w14:paraId="7CB3C4CA" w14:textId="77777777" w:rsidR="00612816" w:rsidRDefault="00612816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Event manager at The Tolmen Centre</w:t>
                            </w:r>
                          </w:p>
                          <w:p w14:paraId="179168BB" w14:textId="77777777" w:rsidR="00612816" w:rsidRDefault="00612816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0</w:t>
                            </w:r>
                            <w:r w:rsidRPr="006E2E65">
                              <w:rPr>
                                <w:lang w:val="en-GB"/>
                              </w:rPr>
                              <w:t>7798 814973</w:t>
                            </w:r>
                          </w:p>
                          <w:p w14:paraId="406B7E43" w14:textId="77777777" w:rsidR="00612816" w:rsidRDefault="00612816">
                            <w:pPr>
                              <w:rPr>
                                <w:rFonts w:ascii="Segoe UI" w:hAnsi="Segoe UI" w:cs="Segoe UI"/>
                                <w:color w:val="221A14"/>
                                <w:shd w:val="clear" w:color="auto" w:fill="FFFFFF"/>
                              </w:rPr>
                            </w:pPr>
                            <w:hyperlink r:id="rId18" w:history="1">
                              <w:r w:rsidRPr="00516D6B">
                                <w:rPr>
                                  <w:rFonts w:ascii="Segoe UI" w:hAnsi="Segoe UI" w:cs="Segoe UI"/>
                                  <w:shd w:val="clear" w:color="auto" w:fill="FFFFFF"/>
                                </w:rPr>
                                <w:t>dougal6@gmail.com</w:t>
                              </w:r>
                            </w:hyperlink>
                          </w:p>
                          <w:p w14:paraId="76D7B03F" w14:textId="77777777" w:rsidR="00612816" w:rsidRDefault="00612816">
                            <w:pPr>
                              <w:rPr>
                                <w:rFonts w:ascii="Segoe UI" w:hAnsi="Segoe UI" w:cs="Segoe UI"/>
                                <w:color w:val="221A14"/>
                                <w:shd w:val="clear" w:color="auto" w:fill="FFFFFF"/>
                              </w:rPr>
                            </w:pPr>
                          </w:p>
                          <w:p w14:paraId="4B914DE8" w14:textId="77777777" w:rsidR="00612816" w:rsidRDefault="00612816">
                            <w:pPr>
                              <w:rPr>
                                <w:rFonts w:ascii="Segoe UI" w:hAnsi="Segoe UI" w:cs="Segoe UI"/>
                                <w:color w:val="221A14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221A14"/>
                                <w:shd w:val="clear" w:color="auto" w:fill="FFFFFF"/>
                              </w:rPr>
                              <w:t>Kit Savage</w:t>
                            </w:r>
                          </w:p>
                          <w:p w14:paraId="2066A236" w14:textId="77777777" w:rsidR="00612816" w:rsidRDefault="00612816">
                            <w:pPr>
                              <w:rPr>
                                <w:rFonts w:ascii="Segoe UI" w:hAnsi="Segoe UI" w:cs="Segoe UI"/>
                                <w:color w:val="221A14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221A14"/>
                                <w:shd w:val="clear" w:color="auto" w:fill="FFFFFF"/>
                              </w:rPr>
                              <w:t>Performing arts DTL at Truro College</w:t>
                            </w:r>
                          </w:p>
                          <w:p w14:paraId="1C69BECC" w14:textId="77777777" w:rsidR="00612816" w:rsidRDefault="00612816">
                            <w:pPr>
                              <w:rPr>
                                <w:rFonts w:ascii="Segoe UI" w:hAnsi="Segoe UI" w:cs="Segoe UI"/>
                                <w:color w:val="221A14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221A14"/>
                                <w:shd w:val="clear" w:color="auto" w:fill="FFFFFF"/>
                              </w:rPr>
                              <w:t>0</w:t>
                            </w:r>
                            <w:r w:rsidRPr="00A00F05">
                              <w:rPr>
                                <w:rFonts w:ascii="Segoe UI" w:hAnsi="Segoe UI" w:cs="Segoe UI"/>
                                <w:color w:val="221A14"/>
                                <w:shd w:val="clear" w:color="auto" w:fill="FFFFFF"/>
                              </w:rPr>
                              <w:t>7766 504119</w:t>
                            </w:r>
                          </w:p>
                          <w:p w14:paraId="1FC94F09" w14:textId="77777777" w:rsidR="00612816" w:rsidRPr="00291546" w:rsidRDefault="00612816">
                            <w:pPr>
                              <w:rPr>
                                <w:rFonts w:ascii="Segoe UI" w:hAnsi="Segoe UI" w:cs="Segoe UI"/>
                                <w:color w:val="221A14"/>
                                <w:shd w:val="clear" w:color="auto" w:fill="FFFFFF"/>
                              </w:rPr>
                            </w:pPr>
                            <w:r w:rsidRPr="00D54BD9">
                              <w:rPr>
                                <w:rFonts w:ascii="Segoe UI" w:hAnsi="Segoe UI" w:cs="Segoe UI"/>
                                <w:color w:val="221A14"/>
                                <w:shd w:val="clear" w:color="auto" w:fill="FFFFFF"/>
                              </w:rPr>
                              <w:t>kitsavage@truro-penwith.ac.uk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814EDC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610.55pt;margin-top:-11.75pt;width:339.65pt;height:125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" fillcolor="white [3201]" stroked="f" strokeweight=".5pt">
                <v:textbox>
                  <w:txbxContent>
                    <w:p w14:paraId="3B06533B" w14:textId="77777777" w:rsidR="00612816" w:rsidRDefault="00612816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Dougal Jeffries</w:t>
                      </w:r>
                    </w:p>
                    <w:p w14:paraId="7CB3C4CA" w14:textId="77777777" w:rsidR="00612816" w:rsidRDefault="00612816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Event manager at The Tolmen Centre</w:t>
                      </w:r>
                    </w:p>
                    <w:p w14:paraId="179168BB" w14:textId="77777777" w:rsidR="00612816" w:rsidRDefault="00612816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0</w:t>
                      </w:r>
                      <w:r w:rsidRPr="006E2E65">
                        <w:rPr>
                          <w:lang w:val="en-GB"/>
                        </w:rPr>
                        <w:t>7798 814973</w:t>
                      </w:r>
                    </w:p>
                    <w:p w14:paraId="406B7E43" w14:textId="77777777" w:rsidR="00612816" w:rsidRDefault="00612816">
                      <w:pPr>
                        <w:rPr>
                          <w:rFonts w:ascii="Segoe UI" w:hAnsi="Segoe UI" w:cs="Segoe UI"/>
                          <w:color w:val="221A14"/>
                          <w:shd w:val="clear" w:color="auto" w:fill="FFFFFF"/>
                        </w:rPr>
                      </w:pPr>
                      <w:hyperlink r:id="rId19" w:history="1">
                        <w:r w:rsidRPr="00516D6B">
                          <w:rPr>
                            <w:rStyle w:val="Header"/>
                            <w:rFonts w:ascii="Segoe UI" w:hAnsi="Segoe UI" w:cs="Segoe UI"/>
                            <w:shd w:val="clear" w:color="auto" w:fill="FFFFFF"/>
                          </w:rPr>
                          <w:t>dougal6@gmail.com</w:t>
                        </w:r>
                      </w:hyperlink>
                    </w:p>
                    <w:p w14:paraId="76D7B03F" w14:textId="77777777" w:rsidR="00612816" w:rsidRDefault="00612816">
                      <w:pPr>
                        <w:rPr>
                          <w:rFonts w:ascii="Segoe UI" w:hAnsi="Segoe UI" w:cs="Segoe UI"/>
                          <w:color w:val="221A14"/>
                          <w:shd w:val="clear" w:color="auto" w:fill="FFFFFF"/>
                        </w:rPr>
                      </w:pPr>
                    </w:p>
                    <w:p w14:paraId="4B914DE8" w14:textId="77777777" w:rsidR="00612816" w:rsidRDefault="00612816">
                      <w:pPr>
                        <w:rPr>
                          <w:rFonts w:ascii="Segoe UI" w:hAnsi="Segoe UI" w:cs="Segoe UI"/>
                          <w:color w:val="221A14"/>
                          <w:shd w:val="clear" w:color="auto" w:fill="FFFFFF"/>
                        </w:rPr>
                      </w:pPr>
                      <w:r>
                        <w:rPr>
                          <w:rFonts w:ascii="Segoe UI" w:hAnsi="Segoe UI" w:cs="Segoe UI"/>
                          <w:color w:val="221A14"/>
                          <w:shd w:val="clear" w:color="auto" w:fill="FFFFFF"/>
                        </w:rPr>
                        <w:t>Kit Savage</w:t>
                      </w:r>
                    </w:p>
                    <w:p w14:paraId="2066A236" w14:textId="77777777" w:rsidR="00612816" w:rsidRDefault="00612816">
                      <w:pPr>
                        <w:rPr>
                          <w:rFonts w:ascii="Segoe UI" w:hAnsi="Segoe UI" w:cs="Segoe UI"/>
                          <w:color w:val="221A14"/>
                          <w:shd w:val="clear" w:color="auto" w:fill="FFFFFF"/>
                        </w:rPr>
                      </w:pPr>
                      <w:r>
                        <w:rPr>
                          <w:rFonts w:ascii="Segoe UI" w:hAnsi="Segoe UI" w:cs="Segoe UI"/>
                          <w:color w:val="221A14"/>
                          <w:shd w:val="clear" w:color="auto" w:fill="FFFFFF"/>
                        </w:rPr>
                        <w:t>Performing arts DTL at Truro College</w:t>
                      </w:r>
                    </w:p>
                    <w:p w14:paraId="1C69BECC" w14:textId="77777777" w:rsidR="00612816" w:rsidRDefault="00612816">
                      <w:pPr>
                        <w:rPr>
                          <w:rFonts w:ascii="Segoe UI" w:hAnsi="Segoe UI" w:cs="Segoe UI"/>
                          <w:color w:val="221A14"/>
                          <w:shd w:val="clear" w:color="auto" w:fill="FFFFFF"/>
                        </w:rPr>
                      </w:pPr>
                      <w:r>
                        <w:rPr>
                          <w:rFonts w:ascii="Segoe UI" w:hAnsi="Segoe UI" w:cs="Segoe UI"/>
                          <w:color w:val="221A14"/>
                          <w:shd w:val="clear" w:color="auto" w:fill="FFFFFF"/>
                        </w:rPr>
                        <w:t>0</w:t>
                      </w:r>
                      <w:r w:rsidRPr="00A00F05">
                        <w:rPr>
                          <w:rFonts w:ascii="Segoe UI" w:hAnsi="Segoe UI" w:cs="Segoe UI"/>
                          <w:color w:val="221A14"/>
                          <w:shd w:val="clear" w:color="auto" w:fill="FFFFFF"/>
                        </w:rPr>
                        <w:t>7766 504119</w:t>
                      </w:r>
                    </w:p>
                    <w:p w14:paraId="1FC94F09" w14:textId="77777777" w:rsidR="00612816" w:rsidRPr="00291546" w:rsidRDefault="00612816">
                      <w:pPr>
                        <w:rPr>
                          <w:rFonts w:ascii="Segoe UI" w:hAnsi="Segoe UI" w:cs="Segoe UI"/>
                          <w:color w:val="221A14"/>
                          <w:shd w:val="clear" w:color="auto" w:fill="FFFFFF"/>
                        </w:rPr>
                      </w:pPr>
                      <w:r w:rsidRPr="00D54BD9">
                        <w:rPr>
                          <w:rFonts w:ascii="Segoe UI" w:hAnsi="Segoe UI" w:cs="Segoe UI"/>
                          <w:color w:val="221A14"/>
                          <w:shd w:val="clear" w:color="auto" w:fill="FFFFFF"/>
                        </w:rPr>
                        <w:t>kitsavage@truro-penwith.ac.uk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B7AFE" w:rsidRPr="00BA3E51" w:rsidSect="00C66715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2240" w:h="15840" w:code="1"/>
      <w:pgMar w:top="720" w:right="1134" w:bottom="0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97556FB" w14:textId="77777777" w:rsidR="00872697" w:rsidRDefault="00872697" w:rsidP="00BA3E51">
      <w:pPr>
        <w:spacing w:line="240" w:lineRule="auto"/>
      </w:pPr>
      <w:r>
        <w:separator/>
      </w:r>
    </w:p>
  </w:endnote>
  <w:endnote w:type="continuationSeparator" w:id="0">
    <w:p w14:paraId="15CD4943" w14:textId="77777777" w:rsidR="00872697" w:rsidRDefault="00872697" w:rsidP="00BA3E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38F92B" w14:textId="77777777" w:rsidR="00463202" w:rsidRDefault="0046320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C4E130" w14:textId="77777777" w:rsidR="00463202" w:rsidRDefault="0046320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B87BB8" w14:textId="77777777" w:rsidR="00463202" w:rsidRDefault="004632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56172F9" w14:textId="77777777" w:rsidR="00872697" w:rsidRDefault="00872697" w:rsidP="00BA3E51">
      <w:pPr>
        <w:spacing w:line="240" w:lineRule="auto"/>
      </w:pPr>
      <w:r>
        <w:separator/>
      </w:r>
    </w:p>
  </w:footnote>
  <w:footnote w:type="continuationSeparator" w:id="0">
    <w:p w14:paraId="58706B50" w14:textId="77777777" w:rsidR="00872697" w:rsidRDefault="00872697" w:rsidP="00BA3E5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89A2A1" w14:textId="77777777" w:rsidR="00463202" w:rsidRDefault="0046320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1545CA" w14:textId="77777777" w:rsidR="00463202" w:rsidRDefault="0046320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F89CE3" w14:textId="77777777" w:rsidR="00463202" w:rsidRDefault="0046320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0"/>
    <w:multiLevelType w:val="singleLevel"/>
    <w:tmpl w:val="8832473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C370117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835A891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75FA6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4342C3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43CE72B1"/>
    <w:multiLevelType w:val="hybridMultilevel"/>
    <w:tmpl w:val="7B3E6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906C93"/>
    <w:multiLevelType w:val="multilevel"/>
    <w:tmpl w:val="0DFA88B4"/>
    <w:styleLink w:val="BullettedList"/>
    <w:lvl w:ilvl="0">
      <w:start w:val="1"/>
      <w:numFmt w:val="bullet"/>
      <w:pStyle w:val="ListBullet"/>
      <w:lvlText w:val=""/>
      <w:lvlJc w:val="left"/>
      <w:pPr>
        <w:ind w:left="288" w:hanging="288"/>
      </w:pPr>
      <w:rPr>
        <w:rFonts w:ascii="Symbol" w:hAnsi="Symbol" w:hint="default"/>
        <w:color w:val="999999" w:themeColor="background2"/>
      </w:rPr>
    </w:lvl>
    <w:lvl w:ilvl="1">
      <w:start w:val="1"/>
      <w:numFmt w:val="bullet"/>
      <w:pStyle w:val="ListBullet2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pStyle w:val="ListBullet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pStyle w:val="ListBullet4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pStyle w:val="ListBullet5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1149C4"/>
    <w:multiLevelType w:val="hybridMultilevel"/>
    <w:tmpl w:val="3DDA383E"/>
    <w:lvl w:ilvl="0" w:tplc="7758FB06">
      <w:start w:val="1"/>
      <w:numFmt w:val="bullet"/>
      <w:pStyle w:val="ListParagraph"/>
      <w:lvlText w:val=""/>
      <w:lvlJc w:val="left"/>
      <w:pPr>
        <w:ind w:left="1440" w:hanging="360"/>
      </w:pPr>
      <w:rPr>
        <w:rFonts w:ascii="Wingdings" w:hAnsi="Wingdings" w:hint="default"/>
        <w:color w:val="999999" w:themeColor="background2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5D94A98"/>
    <w:multiLevelType w:val="hybridMultilevel"/>
    <w:tmpl w:val="0DFA88B4"/>
    <w:numStyleLink w:val="BullettedList"/>
  </w:abstractNum>
  <w:num w:numId="1" w16cid:durableId="1147940132">
    <w:abstractNumId w:val="7"/>
  </w:num>
  <w:num w:numId="2" w16cid:durableId="360589464">
    <w:abstractNumId w:val="4"/>
  </w:num>
  <w:num w:numId="3" w16cid:durableId="1108499708">
    <w:abstractNumId w:val="6"/>
  </w:num>
  <w:num w:numId="4" w16cid:durableId="867598323">
    <w:abstractNumId w:val="3"/>
  </w:num>
  <w:num w:numId="5" w16cid:durableId="1430348988">
    <w:abstractNumId w:val="2"/>
  </w:num>
  <w:num w:numId="6" w16cid:durableId="769856665">
    <w:abstractNumId w:val="1"/>
  </w:num>
  <w:num w:numId="7" w16cid:durableId="205916640">
    <w:abstractNumId w:val="0"/>
  </w:num>
  <w:num w:numId="8" w16cid:durableId="329525300">
    <w:abstractNumId w:val="8"/>
  </w:num>
  <w:num w:numId="9" w16cid:durableId="492335293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displayBackgroundShape/>
  <w:attachedTemplate r:id="rId1"/>
  <w:stylePaneSortMethod w:val="00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3D3"/>
    <w:rsid w:val="00014BC4"/>
    <w:rsid w:val="00025D23"/>
    <w:rsid w:val="000407F5"/>
    <w:rsid w:val="00041F8A"/>
    <w:rsid w:val="00045F2E"/>
    <w:rsid w:val="00055BBC"/>
    <w:rsid w:val="00073BF3"/>
    <w:rsid w:val="00081B51"/>
    <w:rsid w:val="00094436"/>
    <w:rsid w:val="000D1928"/>
    <w:rsid w:val="000D3891"/>
    <w:rsid w:val="000D564C"/>
    <w:rsid w:val="000F3FE2"/>
    <w:rsid w:val="00113D95"/>
    <w:rsid w:val="001158B6"/>
    <w:rsid w:val="00140582"/>
    <w:rsid w:val="00156253"/>
    <w:rsid w:val="00162614"/>
    <w:rsid w:val="00177BCB"/>
    <w:rsid w:val="00184BEC"/>
    <w:rsid w:val="00191E10"/>
    <w:rsid w:val="00193FAB"/>
    <w:rsid w:val="001A313A"/>
    <w:rsid w:val="001B7268"/>
    <w:rsid w:val="001C6718"/>
    <w:rsid w:val="001D0CF8"/>
    <w:rsid w:val="00200FC4"/>
    <w:rsid w:val="00217454"/>
    <w:rsid w:val="00224339"/>
    <w:rsid w:val="002251C8"/>
    <w:rsid w:val="0023250F"/>
    <w:rsid w:val="00254A20"/>
    <w:rsid w:val="002609DC"/>
    <w:rsid w:val="00291546"/>
    <w:rsid w:val="00293BB8"/>
    <w:rsid w:val="002A4A92"/>
    <w:rsid w:val="002B7AFE"/>
    <w:rsid w:val="002C6473"/>
    <w:rsid w:val="002D2F61"/>
    <w:rsid w:val="002D5478"/>
    <w:rsid w:val="002E5F5A"/>
    <w:rsid w:val="002E73D3"/>
    <w:rsid w:val="00301E3A"/>
    <w:rsid w:val="00364B5C"/>
    <w:rsid w:val="00373FC8"/>
    <w:rsid w:val="00386DD3"/>
    <w:rsid w:val="00394816"/>
    <w:rsid w:val="003976A8"/>
    <w:rsid w:val="003B3A48"/>
    <w:rsid w:val="003C5242"/>
    <w:rsid w:val="003D1C3C"/>
    <w:rsid w:val="003E7783"/>
    <w:rsid w:val="003F46E0"/>
    <w:rsid w:val="003F55DD"/>
    <w:rsid w:val="00402457"/>
    <w:rsid w:val="0041420A"/>
    <w:rsid w:val="00442A0E"/>
    <w:rsid w:val="00443C70"/>
    <w:rsid w:val="0045059C"/>
    <w:rsid w:val="00461002"/>
    <w:rsid w:val="00463202"/>
    <w:rsid w:val="004B419A"/>
    <w:rsid w:val="004B4B82"/>
    <w:rsid w:val="004D00F0"/>
    <w:rsid w:val="004D74C1"/>
    <w:rsid w:val="004E6AB2"/>
    <w:rsid w:val="005027CC"/>
    <w:rsid w:val="00504A8D"/>
    <w:rsid w:val="005059E5"/>
    <w:rsid w:val="0051751B"/>
    <w:rsid w:val="00535F87"/>
    <w:rsid w:val="00564622"/>
    <w:rsid w:val="005765A2"/>
    <w:rsid w:val="005828D0"/>
    <w:rsid w:val="005B3227"/>
    <w:rsid w:val="005C606C"/>
    <w:rsid w:val="005D1585"/>
    <w:rsid w:val="005E0657"/>
    <w:rsid w:val="005E4C85"/>
    <w:rsid w:val="005F4D16"/>
    <w:rsid w:val="005F7B04"/>
    <w:rsid w:val="00612816"/>
    <w:rsid w:val="006144DB"/>
    <w:rsid w:val="00614B88"/>
    <w:rsid w:val="006715F7"/>
    <w:rsid w:val="006755BF"/>
    <w:rsid w:val="00693BFC"/>
    <w:rsid w:val="006A47E2"/>
    <w:rsid w:val="006A4AA3"/>
    <w:rsid w:val="006C0673"/>
    <w:rsid w:val="006C75D7"/>
    <w:rsid w:val="006D5E12"/>
    <w:rsid w:val="006E2E65"/>
    <w:rsid w:val="006F031F"/>
    <w:rsid w:val="006F38C4"/>
    <w:rsid w:val="00703D7E"/>
    <w:rsid w:val="00705647"/>
    <w:rsid w:val="00713B95"/>
    <w:rsid w:val="00747832"/>
    <w:rsid w:val="00757157"/>
    <w:rsid w:val="007616A7"/>
    <w:rsid w:val="00766FE1"/>
    <w:rsid w:val="00787EB4"/>
    <w:rsid w:val="007904E1"/>
    <w:rsid w:val="007E5AAA"/>
    <w:rsid w:val="007E6083"/>
    <w:rsid w:val="007F7062"/>
    <w:rsid w:val="0081316C"/>
    <w:rsid w:val="00822534"/>
    <w:rsid w:val="008504A7"/>
    <w:rsid w:val="00854BB1"/>
    <w:rsid w:val="00855181"/>
    <w:rsid w:val="008643BF"/>
    <w:rsid w:val="0087239D"/>
    <w:rsid w:val="00872697"/>
    <w:rsid w:val="00873F12"/>
    <w:rsid w:val="00880902"/>
    <w:rsid w:val="00893796"/>
    <w:rsid w:val="008A009C"/>
    <w:rsid w:val="008A65BA"/>
    <w:rsid w:val="008B1112"/>
    <w:rsid w:val="008D4A99"/>
    <w:rsid w:val="008E4EF1"/>
    <w:rsid w:val="00905659"/>
    <w:rsid w:val="00914419"/>
    <w:rsid w:val="00935402"/>
    <w:rsid w:val="00962E61"/>
    <w:rsid w:val="00964CD8"/>
    <w:rsid w:val="00976E5A"/>
    <w:rsid w:val="00983E40"/>
    <w:rsid w:val="00986331"/>
    <w:rsid w:val="009C7105"/>
    <w:rsid w:val="009D1934"/>
    <w:rsid w:val="009E3575"/>
    <w:rsid w:val="00A00F05"/>
    <w:rsid w:val="00A01164"/>
    <w:rsid w:val="00A025BD"/>
    <w:rsid w:val="00A034B4"/>
    <w:rsid w:val="00A31B03"/>
    <w:rsid w:val="00A362A6"/>
    <w:rsid w:val="00AA795E"/>
    <w:rsid w:val="00AB7FE5"/>
    <w:rsid w:val="00AC1E5A"/>
    <w:rsid w:val="00AC383F"/>
    <w:rsid w:val="00AC7F5F"/>
    <w:rsid w:val="00B01AF1"/>
    <w:rsid w:val="00B0314F"/>
    <w:rsid w:val="00B33B8B"/>
    <w:rsid w:val="00B87E22"/>
    <w:rsid w:val="00BA2D2C"/>
    <w:rsid w:val="00BA3AA7"/>
    <w:rsid w:val="00BA3E51"/>
    <w:rsid w:val="00BB3142"/>
    <w:rsid w:val="00BD2363"/>
    <w:rsid w:val="00C155FC"/>
    <w:rsid w:val="00C348EF"/>
    <w:rsid w:val="00C45D7E"/>
    <w:rsid w:val="00C66715"/>
    <w:rsid w:val="00C73E98"/>
    <w:rsid w:val="00CB1A1A"/>
    <w:rsid w:val="00CB1D3C"/>
    <w:rsid w:val="00CB1ED9"/>
    <w:rsid w:val="00CB4E30"/>
    <w:rsid w:val="00CB5A64"/>
    <w:rsid w:val="00CD1982"/>
    <w:rsid w:val="00D203C4"/>
    <w:rsid w:val="00D54BD9"/>
    <w:rsid w:val="00D666BB"/>
    <w:rsid w:val="00D8505D"/>
    <w:rsid w:val="00DB4033"/>
    <w:rsid w:val="00DB49EC"/>
    <w:rsid w:val="00DD3087"/>
    <w:rsid w:val="00DE7B55"/>
    <w:rsid w:val="00E04462"/>
    <w:rsid w:val="00E04E5E"/>
    <w:rsid w:val="00E20245"/>
    <w:rsid w:val="00E26869"/>
    <w:rsid w:val="00E270D1"/>
    <w:rsid w:val="00E35010"/>
    <w:rsid w:val="00E4379F"/>
    <w:rsid w:val="00E80C1C"/>
    <w:rsid w:val="00E84964"/>
    <w:rsid w:val="00E95D08"/>
    <w:rsid w:val="00EA0042"/>
    <w:rsid w:val="00EC5FD3"/>
    <w:rsid w:val="00EF639B"/>
    <w:rsid w:val="00EF6519"/>
    <w:rsid w:val="00F07748"/>
    <w:rsid w:val="00F1632B"/>
    <w:rsid w:val="00F50BC6"/>
    <w:rsid w:val="00F75E6D"/>
    <w:rsid w:val="00F908C3"/>
    <w:rsid w:val="00F940FF"/>
    <w:rsid w:val="00FA66A5"/>
    <w:rsid w:val="00FB0064"/>
    <w:rsid w:val="00FB557A"/>
    <w:rsid w:val="00FC150A"/>
    <w:rsid w:val="00FC584A"/>
    <w:rsid w:val="00FE2094"/>
    <w:rsid w:val="00FE545B"/>
    <w:rsid w:val="05800784"/>
    <w:rsid w:val="06BA3B30"/>
    <w:rsid w:val="083D863F"/>
    <w:rsid w:val="09D956A0"/>
    <w:rsid w:val="0F1FF4F2"/>
    <w:rsid w:val="1742DA27"/>
    <w:rsid w:val="1D478E04"/>
    <w:rsid w:val="20B34A7E"/>
    <w:rsid w:val="2518E0FC"/>
    <w:rsid w:val="25B198BE"/>
    <w:rsid w:val="26BCC29B"/>
    <w:rsid w:val="2A3BDED9"/>
    <w:rsid w:val="2BDC0D4D"/>
    <w:rsid w:val="2EE1D4A7"/>
    <w:rsid w:val="2F195061"/>
    <w:rsid w:val="35217A77"/>
    <w:rsid w:val="37ED74E4"/>
    <w:rsid w:val="3B38C5D8"/>
    <w:rsid w:val="3C8C92C3"/>
    <w:rsid w:val="3E88F574"/>
    <w:rsid w:val="404DD815"/>
    <w:rsid w:val="4071D08D"/>
    <w:rsid w:val="40F7DEBC"/>
    <w:rsid w:val="41E9A876"/>
    <w:rsid w:val="45A88B00"/>
    <w:rsid w:val="4C36D5AB"/>
    <w:rsid w:val="5157BED2"/>
    <w:rsid w:val="53AB43E0"/>
    <w:rsid w:val="53EDF693"/>
    <w:rsid w:val="589B024B"/>
    <w:rsid w:val="5DDB4AB7"/>
    <w:rsid w:val="5EBACEF5"/>
    <w:rsid w:val="5F048B59"/>
    <w:rsid w:val="61A99532"/>
    <w:rsid w:val="669399E3"/>
    <w:rsid w:val="6D496113"/>
    <w:rsid w:val="708101D5"/>
    <w:rsid w:val="71B09F41"/>
    <w:rsid w:val="73D3205E"/>
    <w:rsid w:val="7CC29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3A55E"/>
  <w15:chartTrackingRefBased/>
  <w15:docId w15:val="{E1F2DEEF-E0E0-AB47-855C-7376E01D9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color w:val="333333" w:themeColor="text2"/>
        <w:sz w:val="18"/>
        <w:szCs w:val="18"/>
        <w:lang w:val="ru-RU" w:eastAsia="en-US" w:bidi="ar-SA"/>
      </w:rPr>
    </w:rPrDefault>
    <w:pPrDefault>
      <w:pPr>
        <w:spacing w:before="20" w:line="24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2614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2614"/>
    <w:pPr>
      <w:keepNext/>
      <w:keepLines/>
      <w:spacing w:line="420" w:lineRule="exact"/>
      <w:outlineLvl w:val="0"/>
    </w:pPr>
    <w:rPr>
      <w:rFonts w:asciiTheme="majorHAnsi" w:eastAsiaTheme="majorEastAsia" w:hAnsiTheme="majorHAnsi" w:cstheme="majorBidi"/>
      <w:caps/>
      <w:color w:val="FFFFFF" w:themeColor="background1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2614"/>
    <w:pPr>
      <w:keepNext/>
      <w:keepLines/>
      <w:spacing w:before="220" w:line="440" w:lineRule="exact"/>
      <w:outlineLvl w:val="1"/>
    </w:pPr>
    <w:rPr>
      <w:rFonts w:eastAsiaTheme="majorEastAsia" w:cstheme="majorBidi"/>
      <w:b/>
      <w:color w:val="434343" w:themeColor="accent3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62614"/>
    <w:pPr>
      <w:keepNext/>
      <w:keepLines/>
      <w:spacing w:before="80" w:line="240" w:lineRule="auto"/>
      <w:outlineLvl w:val="2"/>
    </w:pPr>
    <w:rPr>
      <w:rFonts w:eastAsiaTheme="majorEastAsia" w:cstheme="majorBidi"/>
      <w:color w:val="FFFFFF" w:themeColor="background1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62614"/>
    <w:pPr>
      <w:keepNext/>
      <w:keepLines/>
      <w:spacing w:before="40"/>
      <w:outlineLvl w:val="3"/>
    </w:pPr>
    <w:rPr>
      <w:rFonts w:eastAsiaTheme="majorEastAsia" w:cstheme="majorBidi"/>
      <w:b/>
      <w:iCs/>
      <w:color w:val="BAE0E4" w:themeColor="accent5"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62614"/>
    <w:pPr>
      <w:keepNext/>
      <w:keepLines/>
      <w:spacing w:before="120"/>
      <w:outlineLvl w:val="4"/>
    </w:pPr>
    <w:rPr>
      <w:rFonts w:eastAsiaTheme="majorEastAsia" w:cstheme="majorBidi"/>
      <w:color w:val="8CCBD2" w:themeColor="accent6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1C6718"/>
    <w:pPr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A313A"/>
  </w:style>
  <w:style w:type="paragraph" w:styleId="Footer">
    <w:name w:val="footer"/>
    <w:basedOn w:val="Normal"/>
    <w:link w:val="FooterChar"/>
    <w:uiPriority w:val="99"/>
    <w:semiHidden/>
    <w:rsid w:val="001C6718"/>
    <w:pPr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A313A"/>
  </w:style>
  <w:style w:type="paragraph" w:styleId="BalloonText">
    <w:name w:val="Balloon Text"/>
    <w:basedOn w:val="Normal"/>
    <w:link w:val="BalloonTextChar"/>
    <w:uiPriority w:val="99"/>
    <w:semiHidden/>
    <w:unhideWhenUsed/>
    <w:rsid w:val="00BA3E51"/>
    <w:pPr>
      <w:spacing w:line="240" w:lineRule="auto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3E51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BA3E51"/>
    <w:rPr>
      <w:color w:val="808080"/>
    </w:rPr>
  </w:style>
  <w:style w:type="table" w:styleId="TableGrid">
    <w:name w:val="Table Grid"/>
    <w:basedOn w:val="TableNormal"/>
    <w:uiPriority w:val="39"/>
    <w:rsid w:val="00BA3E5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62614"/>
    <w:rPr>
      <w:rFonts w:asciiTheme="majorHAnsi" w:eastAsiaTheme="majorEastAsia" w:hAnsiTheme="majorHAnsi" w:cstheme="majorBidi"/>
      <w:caps/>
      <w:color w:val="FFFFFF" w:themeColor="background1"/>
      <w:sz w:val="36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162614"/>
    <w:rPr>
      <w:rFonts w:eastAsiaTheme="majorEastAsia" w:cstheme="majorBidi"/>
      <w:b/>
      <w:color w:val="434343" w:themeColor="accent3"/>
      <w:sz w:val="28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162614"/>
    <w:rPr>
      <w:rFonts w:eastAsiaTheme="majorEastAsia" w:cstheme="majorBidi"/>
      <w:color w:val="FFFFFF" w:themeColor="background1"/>
      <w:sz w:val="28"/>
      <w:szCs w:val="24"/>
      <w:lang w:val="en-US"/>
    </w:rPr>
  </w:style>
  <w:style w:type="character" w:styleId="Hyperlink">
    <w:name w:val="Hyperlink"/>
    <w:basedOn w:val="DefaultParagraphFont"/>
    <w:uiPriority w:val="99"/>
    <w:semiHidden/>
    <w:rsid w:val="000F3FE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F3FE2"/>
    <w:rPr>
      <w:color w:val="605E5C"/>
      <w:shd w:val="clear" w:color="auto" w:fill="E1DFDD"/>
    </w:rPr>
  </w:style>
  <w:style w:type="paragraph" w:styleId="NoSpacing">
    <w:name w:val="No Spacing"/>
    <w:uiPriority w:val="1"/>
    <w:semiHidden/>
    <w:rsid w:val="000F3FE2"/>
    <w:pPr>
      <w:spacing w:line="440" w:lineRule="exact"/>
    </w:pPr>
    <w:rPr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162614"/>
    <w:rPr>
      <w:rFonts w:eastAsiaTheme="majorEastAsia" w:cstheme="majorBidi"/>
      <w:b/>
      <w:iCs/>
      <w:color w:val="BAE0E4" w:themeColor="accent5"/>
      <w:sz w:val="28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162614"/>
    <w:rPr>
      <w:rFonts w:eastAsiaTheme="majorEastAsia" w:cstheme="majorBidi"/>
      <w:color w:val="8CCBD2" w:themeColor="accent6"/>
      <w:sz w:val="28"/>
      <w:lang w:val="en-US"/>
    </w:rPr>
  </w:style>
  <w:style w:type="paragraph" w:styleId="ListParagraph">
    <w:name w:val="List Paragraph"/>
    <w:basedOn w:val="Normal"/>
    <w:uiPriority w:val="34"/>
    <w:semiHidden/>
    <w:rsid w:val="00443C70"/>
    <w:pPr>
      <w:numPr>
        <w:numId w:val="1"/>
      </w:numPr>
      <w:spacing w:line="400" w:lineRule="exact"/>
      <w:ind w:left="568" w:hanging="284"/>
      <w:contextualSpacing/>
    </w:pPr>
    <w:rPr>
      <w:color w:val="00798B" w:themeColor="accent1"/>
      <w:sz w:val="28"/>
    </w:rPr>
  </w:style>
  <w:style w:type="paragraph" w:styleId="Date">
    <w:name w:val="Date"/>
    <w:basedOn w:val="Normal"/>
    <w:next w:val="Normal"/>
    <w:link w:val="DateChar"/>
    <w:uiPriority w:val="99"/>
    <w:qFormat/>
    <w:rsid w:val="00162614"/>
    <w:rPr>
      <w:caps/>
      <w:color w:val="00798B" w:themeColor="accent1"/>
    </w:rPr>
  </w:style>
  <w:style w:type="character" w:customStyle="1" w:styleId="DateChar">
    <w:name w:val="Date Char"/>
    <w:basedOn w:val="DefaultParagraphFont"/>
    <w:link w:val="Date"/>
    <w:uiPriority w:val="99"/>
    <w:rsid w:val="00162614"/>
    <w:rPr>
      <w:caps/>
      <w:color w:val="00798B" w:themeColor="accent1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D8505D"/>
    <w:pPr>
      <w:spacing w:line="800" w:lineRule="exact"/>
      <w:contextualSpacing/>
    </w:pPr>
    <w:rPr>
      <w:rFonts w:asciiTheme="majorHAnsi" w:eastAsiaTheme="majorEastAsia" w:hAnsiTheme="majorHAnsi" w:cstheme="majorBidi"/>
      <w:caps/>
      <w:color w:val="FFFFFF" w:themeColor="background1"/>
      <w:kern w:val="28"/>
      <w:sz w:val="7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505D"/>
    <w:rPr>
      <w:rFonts w:asciiTheme="majorHAnsi" w:eastAsiaTheme="majorEastAsia" w:hAnsiTheme="majorHAnsi" w:cstheme="majorBidi"/>
      <w:caps/>
      <w:color w:val="FFFFFF" w:themeColor="background1"/>
      <w:kern w:val="28"/>
      <w:sz w:val="70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2614"/>
    <w:pPr>
      <w:numPr>
        <w:ilvl w:val="1"/>
      </w:numPr>
      <w:spacing w:line="800" w:lineRule="exact"/>
    </w:pPr>
    <w:rPr>
      <w:rFonts w:asciiTheme="majorHAnsi" w:eastAsiaTheme="minorEastAsia" w:hAnsiTheme="majorHAnsi"/>
      <w:caps/>
      <w:color w:val="D9D9D9" w:themeColor="accent3" w:themeTint="33"/>
      <w:sz w:val="70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162614"/>
    <w:rPr>
      <w:rFonts w:asciiTheme="majorHAnsi" w:eastAsiaTheme="minorEastAsia" w:hAnsiTheme="majorHAnsi"/>
      <w:caps/>
      <w:color w:val="D9D9D9" w:themeColor="accent3" w:themeTint="33"/>
      <w:sz w:val="70"/>
      <w:szCs w:val="22"/>
      <w:lang w:val="en-US"/>
    </w:rPr>
  </w:style>
  <w:style w:type="paragraph" w:customStyle="1" w:styleId="Contact1">
    <w:name w:val="Contact 1"/>
    <w:basedOn w:val="Normal"/>
    <w:link w:val="Contact1Char"/>
    <w:uiPriority w:val="12"/>
    <w:qFormat/>
    <w:rsid w:val="00162614"/>
    <w:pPr>
      <w:spacing w:line="240" w:lineRule="auto"/>
    </w:pPr>
    <w:rPr>
      <w:sz w:val="28"/>
    </w:rPr>
  </w:style>
  <w:style w:type="paragraph" w:customStyle="1" w:styleId="Contact2">
    <w:name w:val="Contact 2"/>
    <w:basedOn w:val="Normal"/>
    <w:link w:val="Contact2Char"/>
    <w:uiPriority w:val="12"/>
    <w:qFormat/>
    <w:rsid w:val="00162614"/>
    <w:pPr>
      <w:spacing w:line="240" w:lineRule="auto"/>
    </w:pPr>
    <w:rPr>
      <w:color w:val="00798B" w:themeColor="accent1"/>
      <w:sz w:val="28"/>
    </w:rPr>
  </w:style>
  <w:style w:type="character" w:customStyle="1" w:styleId="Contact1Char">
    <w:name w:val="Contact 1 Char"/>
    <w:basedOn w:val="DefaultParagraphFont"/>
    <w:link w:val="Contact1"/>
    <w:uiPriority w:val="12"/>
    <w:rsid w:val="00162614"/>
    <w:rPr>
      <w:sz w:val="28"/>
      <w:lang w:val="en-US"/>
    </w:rPr>
  </w:style>
  <w:style w:type="paragraph" w:styleId="ListBullet">
    <w:name w:val="List Bullet"/>
    <w:basedOn w:val="Normal"/>
    <w:uiPriority w:val="99"/>
    <w:qFormat/>
    <w:rsid w:val="00162614"/>
    <w:pPr>
      <w:numPr>
        <w:numId w:val="8"/>
      </w:numPr>
      <w:spacing w:before="0" w:line="400" w:lineRule="exact"/>
      <w:contextualSpacing/>
    </w:pPr>
    <w:rPr>
      <w:color w:val="00798B" w:themeColor="accent1"/>
      <w:sz w:val="28"/>
    </w:rPr>
  </w:style>
  <w:style w:type="character" w:customStyle="1" w:styleId="Contact2Char">
    <w:name w:val="Contact 2 Char"/>
    <w:basedOn w:val="DefaultParagraphFont"/>
    <w:link w:val="Contact2"/>
    <w:uiPriority w:val="12"/>
    <w:rsid w:val="00162614"/>
    <w:rPr>
      <w:color w:val="00798B" w:themeColor="accent1"/>
      <w:sz w:val="28"/>
      <w:lang w:val="en-US"/>
    </w:rPr>
  </w:style>
  <w:style w:type="numbering" w:customStyle="1" w:styleId="BullettedList">
    <w:name w:val="BullettedList"/>
    <w:uiPriority w:val="99"/>
    <w:rsid w:val="00373FC8"/>
    <w:pPr>
      <w:numPr>
        <w:numId w:val="3"/>
      </w:numPr>
    </w:pPr>
  </w:style>
  <w:style w:type="paragraph" w:styleId="ListBullet2">
    <w:name w:val="List Bullet 2"/>
    <w:basedOn w:val="Normal"/>
    <w:uiPriority w:val="99"/>
    <w:semiHidden/>
    <w:unhideWhenUsed/>
    <w:rsid w:val="00373FC8"/>
    <w:pPr>
      <w:numPr>
        <w:ilvl w:val="1"/>
        <w:numId w:val="8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373FC8"/>
    <w:pPr>
      <w:numPr>
        <w:ilvl w:val="2"/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373FC8"/>
    <w:pPr>
      <w:numPr>
        <w:ilvl w:val="3"/>
        <w:numId w:val="8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373FC8"/>
    <w:pPr>
      <w:numPr>
        <w:ilvl w:val="4"/>
        <w:numId w:val="8"/>
      </w:numPr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6E2E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svg"/><Relationship Id="rId18" Type="http://schemas.openxmlformats.org/officeDocument/2006/relationships/hyperlink" Target="mailto:dougal6@gmail.com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svg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24" Type="http://schemas.openxmlformats.org/officeDocument/2006/relationships/header" Target="header3.xml"/><Relationship Id="rId5" Type="http://schemas.openxmlformats.org/officeDocument/2006/relationships/styles" Target="styles.xml"/><Relationship Id="rId15" Type="http://schemas.openxmlformats.org/officeDocument/2006/relationships/image" Target="media/image6.svg"/><Relationship Id="rId23" Type="http://schemas.openxmlformats.org/officeDocument/2006/relationships/footer" Target="footer2.xml"/><Relationship Id="rId28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hyperlink" Target="mailto:dougal6@gmail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footer" Target="footer1.xml"/><Relationship Id="rId27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ac/Library/Containers/com.microsoft.Word/Data/Library/Application%20Support/Microsoft/Office/16.0/DTS/Search/%7bDF5F63CC-CA3E-C14E-AE7A-2CF7267A6EC0%7dtf00087480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46667A87CBAD8E40B6A88031D9C85A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6900C6-6162-7544-BB1C-404ADCB479CE}"/>
      </w:docPartPr>
      <w:docPartBody>
        <w:p w:rsidR="00C120B7" w:rsidRDefault="00C120B7">
          <w:pPr>
            <w:pStyle w:val="46667A87CBAD8E40B6A88031D9C85AB2"/>
          </w:pPr>
          <w:r w:rsidRPr="00C45D7E">
            <w:t>PROFILE</w:t>
          </w:r>
        </w:p>
      </w:docPartBody>
    </w:docPart>
    <w:docPart>
      <w:docPartPr>
        <w:name w:val="22BD868FACC1BA4AAA4B7928D0F880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4F8A86-36D0-544A-A0C6-00FA1362F543}"/>
      </w:docPartPr>
      <w:docPartBody>
        <w:p w:rsidR="00C120B7" w:rsidRDefault="00C120B7">
          <w:pPr>
            <w:pStyle w:val="22BD868FACC1BA4AAA4B7928D0F880E3"/>
          </w:pPr>
          <w:r w:rsidRPr="00162614">
            <w:t>CONTACT</w:t>
          </w:r>
        </w:p>
      </w:docPartBody>
    </w:docPart>
    <w:docPart>
      <w:docPartPr>
        <w:name w:val="786DC15E2AEBB04F8AB327741D2C3D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5DB884-C38C-4449-850F-80FCE37DC70D}"/>
      </w:docPartPr>
      <w:docPartBody>
        <w:p w:rsidR="00C120B7" w:rsidRDefault="00C120B7">
          <w:pPr>
            <w:pStyle w:val="786DC15E2AEBB04F8AB327741D2C3DB9"/>
          </w:pPr>
          <w:r>
            <w:t>EXPERIENCE</w:t>
          </w:r>
        </w:p>
      </w:docPartBody>
    </w:docPart>
    <w:docPart>
      <w:docPartPr>
        <w:name w:val="084447526E630445838D7A86A182F4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F3F2E-41CD-D344-8EF3-C327F23C7BFF}"/>
      </w:docPartPr>
      <w:docPartBody>
        <w:p w:rsidR="00C120B7" w:rsidRDefault="00C120B7">
          <w:pPr>
            <w:pStyle w:val="084447526E630445838D7A86A182F47E"/>
          </w:pPr>
          <w:r w:rsidRPr="00162614">
            <w:t>EDUCATION</w:t>
          </w:r>
        </w:p>
      </w:docPartBody>
    </w:docPart>
    <w:docPart>
      <w:docPartPr>
        <w:name w:val="6E0E99F3945B7144A9FD497E93DC0B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37CF69-8E5D-954E-9EFB-0CD258449ECE}"/>
      </w:docPartPr>
      <w:docPartBody>
        <w:p w:rsidR="00C120B7" w:rsidRDefault="00C120B7" w:rsidP="00C120B7">
          <w:pPr>
            <w:pStyle w:val="6E0E99F3945B7144A9FD497E93DC0B0D"/>
          </w:pPr>
          <w:r w:rsidRPr="00162614">
            <w:t>SKILLS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0B7"/>
    <w:rsid w:val="00050897"/>
    <w:rsid w:val="000C0185"/>
    <w:rsid w:val="00156253"/>
    <w:rsid w:val="00A025BD"/>
    <w:rsid w:val="00C120B7"/>
    <w:rsid w:val="00CF7A53"/>
    <w:rsid w:val="00FB5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6667A87CBAD8E40B6A88031D9C85AB2">
    <w:name w:val="46667A87CBAD8E40B6A88031D9C85AB2"/>
  </w:style>
  <w:style w:type="paragraph" w:customStyle="1" w:styleId="22BD868FACC1BA4AAA4B7928D0F880E3">
    <w:name w:val="22BD868FACC1BA4AAA4B7928D0F880E3"/>
  </w:style>
  <w:style w:type="paragraph" w:customStyle="1" w:styleId="786DC15E2AEBB04F8AB327741D2C3DB9">
    <w:name w:val="786DC15E2AEBB04F8AB327741D2C3DB9"/>
  </w:style>
  <w:style w:type="paragraph" w:customStyle="1" w:styleId="084447526E630445838D7A86A182F47E">
    <w:name w:val="084447526E630445838D7A86A182F47E"/>
  </w:style>
  <w:style w:type="paragraph" w:customStyle="1" w:styleId="6E0E99F3945B7144A9FD497E93DC0B0D">
    <w:name w:val="6E0E99F3945B7144A9FD497E93DC0B0D"/>
    <w:rsid w:val="00C120B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Custom 51">
      <a:dk1>
        <a:sysClr val="windowText" lastClr="000000"/>
      </a:dk1>
      <a:lt1>
        <a:sysClr val="window" lastClr="FFFFFF"/>
      </a:lt1>
      <a:dk2>
        <a:srgbClr val="333333"/>
      </a:dk2>
      <a:lt2>
        <a:srgbClr val="999999"/>
      </a:lt2>
      <a:accent1>
        <a:srgbClr val="00798B"/>
      </a:accent1>
      <a:accent2>
        <a:srgbClr val="ED7D31"/>
      </a:accent2>
      <a:accent3>
        <a:srgbClr val="434343"/>
      </a:accent3>
      <a:accent4>
        <a:srgbClr val="E6E6E6"/>
      </a:accent4>
      <a:accent5>
        <a:srgbClr val="BAE0E4"/>
      </a:accent5>
      <a:accent6>
        <a:srgbClr val="8CCBD2"/>
      </a:accent6>
      <a:hlink>
        <a:srgbClr val="0563C1"/>
      </a:hlink>
      <a:folHlink>
        <a:srgbClr val="954F72"/>
      </a:folHlink>
    </a:clrScheme>
    <a:fontScheme name="Custom 36">
      <a:majorFont>
        <a:latin typeface="Rockwell"/>
        <a:ea typeface=""/>
        <a:cs typeface=""/>
      </a:majorFont>
      <a:minorFont>
        <a:latin typeface="Arial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8" ma:contentTypeDescription="Create a new document." ma:contentTypeScope="" ma:versionID="60f5a4f2d2b0abadcf532d48ebf9cb7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7dd78129e6a1811f84807ad11c651531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44994794-3D6F-4B38-A5F4-A311E797D3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DE76ED-ADD1-4A8F-9D43-AF90AB9C1C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09B1BC-DA84-497F-A38B-04AC0E2963F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{DF5F63CC-CA3E-C14E-AE7A-2CF7267A6EC0}tf00087480_win32.dotx</Template>
  <TotalTime>0</TotalTime>
  <Pages>1</Pages>
  <Words>215</Words>
  <Characters>1358</Characters>
  <Application>Microsoft Office Word</Application>
  <DocSecurity>0</DocSecurity>
  <Lines>101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dc:description/>
  <cp:lastModifiedBy>jimmy marshall</cp:lastModifiedBy>
  <cp:revision>2</cp:revision>
  <dcterms:created xsi:type="dcterms:W3CDTF">2026-10-05T11:39:00Z</dcterms:created>
  <dcterms:modified xsi:type="dcterms:W3CDTF">2026-10-05T11:39:00Z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